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8E5DE9" w:rsidP="00E67E04">
      <w:pPr>
        <w:pStyle w:val="Title"/>
      </w:pPr>
      <w:r>
        <w:t>Rhaglen Darpariaeth Ieuenctid Brymbo</w:t>
      </w:r>
    </w:p>
    <w:p w:rsidR="00C76BF0" w:rsidRPr="00013F2C" w:rsidRDefault="008E5DE9" w:rsidP="00E67E04">
      <w:pPr>
        <w:pStyle w:val="Title"/>
      </w:pPr>
      <w:r>
        <w:t>Medi 2022 – Rhagfyr 2022</w:t>
      </w:r>
    </w:p>
    <w:p w:rsidR="00C76BF0" w:rsidRPr="00013F2C" w:rsidRDefault="00C76BF0" w:rsidP="00E67E04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681320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8E5DE9" w:rsidP="00E67E04">
            <w:pPr>
              <w:pStyle w:val="TableHeader"/>
            </w:pPr>
            <w:r>
              <w:t>Dyddiad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E5DE9" w:rsidP="00E67E04">
            <w:pPr>
              <w:pStyle w:val="TableHeader"/>
            </w:pPr>
            <w:r>
              <w:t>Gweithgaredd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E5DE9" w:rsidP="00E67E04">
            <w:pPr>
              <w:pStyle w:val="TableHeader"/>
            </w:pPr>
            <w:r>
              <w:t xml:space="preserve">Amser 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8E5DE9" w:rsidP="00E67E04">
            <w:pPr>
              <w:pStyle w:val="TableHeader"/>
            </w:pPr>
            <w:r>
              <w:t>Lleoliad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0D241E" w:rsidRDefault="008E5DE9" w:rsidP="00E67E04">
            <w:pPr>
              <w:pStyle w:val="TableHeader"/>
            </w:pPr>
            <w:r>
              <w:t>Llun 12 Medi</w:t>
            </w:r>
          </w:p>
        </w:tc>
        <w:tc>
          <w:tcPr>
            <w:tcW w:w="1343" w:type="pct"/>
            <w:shd w:val="clear" w:color="auto" w:fill="auto"/>
          </w:tcPr>
          <w:p w:rsidR="00BF55BA" w:rsidRDefault="008E5DE9" w:rsidP="00E67E04">
            <w:r>
              <w:t>Wythnos Iechyd Rhywiol</w:t>
            </w:r>
          </w:p>
          <w:p w:rsidR="00B81521" w:rsidRPr="008A0363" w:rsidRDefault="008E5DE9" w:rsidP="00E67E04">
            <w:r>
              <w:t>Gweithdai yn seiliedig ar faterion penodol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Pr="00B55C79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Iau 15 Medi</w:t>
            </w:r>
          </w:p>
        </w:tc>
        <w:tc>
          <w:tcPr>
            <w:tcW w:w="1343" w:type="pct"/>
            <w:shd w:val="clear" w:color="auto" w:fill="auto"/>
          </w:tcPr>
          <w:p w:rsidR="00BF55BA" w:rsidRDefault="008E5DE9" w:rsidP="00E67E04">
            <w:r>
              <w:t>Wythnos Iechyd Rhywiol</w:t>
            </w:r>
          </w:p>
          <w:p w:rsidR="00B81521" w:rsidRDefault="008E5DE9" w:rsidP="00E67E04">
            <w:r>
              <w:t>Gweithdai yn seiliedig ar faterion penodol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Llun 19 Medi</w:t>
            </w:r>
          </w:p>
        </w:tc>
        <w:tc>
          <w:tcPr>
            <w:tcW w:w="1343" w:type="pct"/>
            <w:shd w:val="clear" w:color="auto" w:fill="auto"/>
          </w:tcPr>
          <w:p w:rsidR="00BF55BA" w:rsidRPr="001C67FB" w:rsidRDefault="008E5DE9" w:rsidP="00E67E04">
            <w:r>
              <w:t>Dylunio Poster i hyrwyddo Noson Goffi Mwya'r Byd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Iau 22 Medi</w:t>
            </w:r>
          </w:p>
        </w:tc>
        <w:tc>
          <w:tcPr>
            <w:tcW w:w="1343" w:type="pct"/>
            <w:shd w:val="clear" w:color="auto" w:fill="auto"/>
          </w:tcPr>
          <w:p w:rsidR="00BF55BA" w:rsidRDefault="008E5DE9" w:rsidP="00E67E04">
            <w:r>
              <w:t>Cynllunio ar gyfer Digwyddiad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Llun 26 Medi</w:t>
            </w:r>
          </w:p>
        </w:tc>
        <w:tc>
          <w:tcPr>
            <w:tcW w:w="1343" w:type="pct"/>
            <w:shd w:val="clear" w:color="auto" w:fill="auto"/>
          </w:tcPr>
          <w:p w:rsidR="00BF55BA" w:rsidRDefault="008E5DE9" w:rsidP="00E67E04">
            <w:r>
              <w:t>Crefft ar gyfer Digwyddiad - Byntin…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Iau 29 Medi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8E5DE9" w:rsidP="00E67E04">
            <w:r>
              <w:t>Noson Goffi Mwya’r Byd Brymbo…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Llun 3 Hydref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8E5DE9" w:rsidP="00E67E04">
            <w:r>
              <w:t>Noson Gemau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Iau 6 Hydref</w:t>
            </w:r>
          </w:p>
        </w:tc>
        <w:tc>
          <w:tcPr>
            <w:tcW w:w="1343" w:type="pct"/>
            <w:shd w:val="clear" w:color="auto" w:fill="auto"/>
          </w:tcPr>
          <w:p w:rsidR="00BF55BA" w:rsidRPr="00090992" w:rsidRDefault="008E5DE9" w:rsidP="00E67E04">
            <w:r>
              <w:t>Wythnos Gyri - Cyfle i flasu cyris gwahanol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  <w:shd w:val="clear" w:color="auto" w:fill="auto"/>
          </w:tcPr>
          <w:p w:rsidR="00BF55BA" w:rsidRPr="001C67FB" w:rsidRDefault="008E5DE9" w:rsidP="00E67E04">
            <w:r>
              <w:t>Llun 10 Hydref</w:t>
            </w:r>
          </w:p>
        </w:tc>
        <w:tc>
          <w:tcPr>
            <w:tcW w:w="1343" w:type="pct"/>
            <w:shd w:val="clear" w:color="auto" w:fill="auto"/>
          </w:tcPr>
          <w:p w:rsidR="00BF55BA" w:rsidRDefault="008E5DE9" w:rsidP="00E67E04">
            <w:r>
              <w:t>Noson Cwis</w:t>
            </w:r>
          </w:p>
          <w:p w:rsidR="00F35807" w:rsidRPr="00090992" w:rsidRDefault="008E5DE9" w:rsidP="00E67E04">
            <w:r>
              <w:t>Profwch eich gwybodaeth!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</w:tcPr>
          <w:p w:rsidR="00BF55BA" w:rsidRPr="001C67FB" w:rsidRDefault="008E5DE9" w:rsidP="00E67E04">
            <w:r>
              <w:lastRenderedPageBreak/>
              <w:t>Iau 13 Hydref</w:t>
            </w:r>
          </w:p>
        </w:tc>
        <w:tc>
          <w:tcPr>
            <w:tcW w:w="1343" w:type="pct"/>
          </w:tcPr>
          <w:p w:rsidR="00BF55BA" w:rsidRDefault="008E5DE9" w:rsidP="00E67E04">
            <w:r>
              <w:t>Ymwybyddiaeth Pobl Lesbiaidd, Hoyw, Deurywiol a Thrawsrywiol</w:t>
            </w:r>
          </w:p>
          <w:p w:rsidR="00B81521" w:rsidRPr="00090992" w:rsidRDefault="008E5DE9" w:rsidP="00E67E04">
            <w:r>
              <w:t>Sesiwn yn seiliedig ar faterion penodol</w:t>
            </w:r>
          </w:p>
        </w:tc>
        <w:tc>
          <w:tcPr>
            <w:tcW w:w="1127" w:type="pct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B81521">
        <w:trPr>
          <w:trHeight w:val="301"/>
        </w:trPr>
        <w:tc>
          <w:tcPr>
            <w:tcW w:w="1166" w:type="pct"/>
            <w:shd w:val="clear" w:color="auto" w:fill="E5DFEC" w:themeFill="accent4" w:themeFillTint="33"/>
          </w:tcPr>
          <w:p w:rsidR="00BF55BA" w:rsidRPr="00BF55BA" w:rsidRDefault="008E5DE9" w:rsidP="00E67E04">
            <w:pPr>
              <w:rPr>
                <w:color w:val="8064A2" w:themeColor="accent4"/>
              </w:rPr>
            </w:pPr>
            <w:r>
              <w:t>Sadwrn 15 Hydref</w:t>
            </w:r>
          </w:p>
        </w:tc>
        <w:tc>
          <w:tcPr>
            <w:tcW w:w="1343" w:type="pct"/>
            <w:shd w:val="clear" w:color="auto" w:fill="E5DFEC" w:themeFill="accent4" w:themeFillTint="33"/>
          </w:tcPr>
          <w:p w:rsidR="00BF55BA" w:rsidRDefault="008E5DE9" w:rsidP="00E67E04">
            <w:pPr>
              <w:rPr>
                <w:color w:val="8064A2" w:themeColor="accent4"/>
              </w:rPr>
            </w:pPr>
            <w:r>
              <w:t>Taith Cadburys World Birmingham</w:t>
            </w:r>
          </w:p>
          <w:p w:rsidR="00B81521" w:rsidRPr="00BF55BA" w:rsidRDefault="00B81521" w:rsidP="00E67E04"/>
        </w:tc>
        <w:tc>
          <w:tcPr>
            <w:tcW w:w="1127" w:type="pct"/>
            <w:shd w:val="clear" w:color="auto" w:fill="E5DFEC" w:themeFill="accent4" w:themeFillTint="33"/>
          </w:tcPr>
          <w:p w:rsidR="00BF55BA" w:rsidRPr="00BF55BA" w:rsidRDefault="008E5DE9" w:rsidP="00E67E04">
            <w:pPr>
              <w:rPr>
                <w:color w:val="8064A2" w:themeColor="accent4"/>
              </w:rPr>
            </w:pPr>
            <w:r>
              <w:t>18:30 - 20:30</w:t>
            </w:r>
          </w:p>
        </w:tc>
        <w:tc>
          <w:tcPr>
            <w:tcW w:w="1364" w:type="pct"/>
            <w:shd w:val="clear" w:color="auto" w:fill="E5DFEC" w:themeFill="accent4" w:themeFillTint="33"/>
          </w:tcPr>
          <w:p w:rsidR="00BF55BA" w:rsidRPr="00BF55BA" w:rsidRDefault="008E5DE9" w:rsidP="00E67E04">
            <w:pPr>
              <w:rPr>
                <w:color w:val="8064A2" w:themeColor="accent4"/>
              </w:rPr>
            </w:pPr>
            <w:r>
              <w:t>Cadburys World Birmingham</w:t>
            </w:r>
          </w:p>
        </w:tc>
      </w:tr>
      <w:tr w:rsidR="00681320" w:rsidTr="006E4E38">
        <w:trPr>
          <w:trHeight w:val="301"/>
        </w:trPr>
        <w:tc>
          <w:tcPr>
            <w:tcW w:w="1166" w:type="pct"/>
          </w:tcPr>
          <w:p w:rsidR="00BF55BA" w:rsidRPr="001C67FB" w:rsidRDefault="008E5DE9" w:rsidP="00E67E04">
            <w:r>
              <w:t>Llun 17 Hydref</w:t>
            </w:r>
          </w:p>
        </w:tc>
        <w:tc>
          <w:tcPr>
            <w:tcW w:w="1343" w:type="pct"/>
          </w:tcPr>
          <w:p w:rsidR="00BF55BA" w:rsidRPr="00090992" w:rsidRDefault="008E5DE9" w:rsidP="00E67E04">
            <w:r>
              <w:t>Wythnos Siocled - Prawf blasu dall</w:t>
            </w:r>
          </w:p>
        </w:tc>
        <w:tc>
          <w:tcPr>
            <w:tcW w:w="1127" w:type="pct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E67E04">
        <w:trPr>
          <w:trHeight w:val="301"/>
        </w:trPr>
        <w:tc>
          <w:tcPr>
            <w:tcW w:w="1166" w:type="pct"/>
          </w:tcPr>
          <w:p w:rsidR="00BF55BA" w:rsidRDefault="008E5DE9" w:rsidP="00E67E04">
            <w:r>
              <w:t>Iau 20 Hydref</w:t>
            </w:r>
          </w:p>
        </w:tc>
        <w:tc>
          <w:tcPr>
            <w:tcW w:w="1343" w:type="pct"/>
            <w:shd w:val="clear" w:color="auto" w:fill="auto"/>
          </w:tcPr>
          <w:p w:rsidR="00BF55BA" w:rsidRPr="00E67E04" w:rsidRDefault="008E5DE9" w:rsidP="00E67E04">
            <w:pPr>
              <w:rPr>
                <w:i/>
              </w:rPr>
            </w:pPr>
            <w:r w:rsidRPr="00E67E04">
              <w:t>Thema Eidalaidd</w:t>
            </w:r>
          </w:p>
          <w:p w:rsidR="00B81521" w:rsidRPr="00E67E04" w:rsidRDefault="008E5DE9" w:rsidP="00E67E04">
            <w:r w:rsidRPr="00E67E04">
              <w:t>Popeth yn ymwneud â’r Eidal</w:t>
            </w:r>
          </w:p>
        </w:tc>
        <w:tc>
          <w:tcPr>
            <w:tcW w:w="1127" w:type="pct"/>
          </w:tcPr>
          <w:p w:rsidR="00BF55BA" w:rsidRDefault="008E5DE9" w:rsidP="00E67E04">
            <w:bookmarkStart w:id="0" w:name="_GoBack"/>
            <w:bookmarkEnd w:id="0"/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F7B2C">
        <w:trPr>
          <w:trHeight w:val="301"/>
        </w:trPr>
        <w:tc>
          <w:tcPr>
            <w:tcW w:w="1166" w:type="pct"/>
          </w:tcPr>
          <w:p w:rsidR="00BF55BA" w:rsidRPr="001C67FB" w:rsidRDefault="008E5DE9" w:rsidP="00E67E04">
            <w:r>
              <w:t>Llun 24 Hydref</w:t>
            </w:r>
          </w:p>
        </w:tc>
        <w:tc>
          <w:tcPr>
            <w:tcW w:w="1343" w:type="pct"/>
          </w:tcPr>
          <w:p w:rsidR="00BF55BA" w:rsidRDefault="008E5DE9" w:rsidP="00E67E04">
            <w:r>
              <w:t>Thema Calan Gaeaf</w:t>
            </w:r>
          </w:p>
          <w:p w:rsidR="00B81521" w:rsidRPr="00090992" w:rsidRDefault="008E5DE9" w:rsidP="00E67E04">
            <w:r>
              <w:t>Creu Masgiau</w:t>
            </w:r>
          </w:p>
        </w:tc>
        <w:tc>
          <w:tcPr>
            <w:tcW w:w="1127" w:type="pct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6F7B2C">
        <w:trPr>
          <w:trHeight w:val="301"/>
        </w:trPr>
        <w:tc>
          <w:tcPr>
            <w:tcW w:w="1166" w:type="pct"/>
          </w:tcPr>
          <w:p w:rsidR="00BF55BA" w:rsidRPr="001C67FB" w:rsidRDefault="008E5DE9" w:rsidP="00E67E04">
            <w:r>
              <w:t>Iau 27 Hydref</w:t>
            </w:r>
          </w:p>
        </w:tc>
        <w:tc>
          <w:tcPr>
            <w:tcW w:w="1343" w:type="pct"/>
          </w:tcPr>
          <w:p w:rsidR="00BF55BA" w:rsidRDefault="008E5DE9" w:rsidP="00E67E04">
            <w:r>
              <w:t>Thema Calan Gaeaf</w:t>
            </w:r>
          </w:p>
          <w:p w:rsidR="00B81521" w:rsidRPr="00090992" w:rsidRDefault="008E5DE9" w:rsidP="00E67E04">
            <w:r>
              <w:t>Heriau Arswydus</w:t>
            </w:r>
          </w:p>
        </w:tc>
        <w:tc>
          <w:tcPr>
            <w:tcW w:w="1127" w:type="pct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8E5DE9" w:rsidP="00E67E04">
            <w:r>
              <w:t>Hanner Tymor yr Hydref</w:t>
            </w:r>
          </w:p>
        </w:tc>
      </w:tr>
      <w:tr w:rsidR="00681320" w:rsidTr="000A4E8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Llu, 7 Tachwedd</w:t>
            </w:r>
          </w:p>
        </w:tc>
        <w:tc>
          <w:tcPr>
            <w:tcW w:w="1343" w:type="pct"/>
            <w:shd w:val="clear" w:color="auto" w:fill="FFFFFF" w:themeFill="background1"/>
          </w:tcPr>
          <w:p w:rsidR="00BF55BA" w:rsidRPr="003D1646" w:rsidRDefault="008E5DE9" w:rsidP="00E67E04">
            <w:r>
              <w:t>Ail Ymgysylltu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Iau 10 Tachwedd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Pr="001C67FB" w:rsidRDefault="008E5DE9" w:rsidP="00E67E04">
            <w:r>
              <w:t>Iechyd a Lles - Sesiwn Bampro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F35807">
        <w:trPr>
          <w:trHeight w:val="301"/>
        </w:trPr>
        <w:tc>
          <w:tcPr>
            <w:tcW w:w="1166" w:type="pct"/>
            <w:shd w:val="clear" w:color="auto" w:fill="F2DBDB" w:themeFill="accent2" w:themeFillTint="33"/>
          </w:tcPr>
          <w:p w:rsidR="00F35807" w:rsidRDefault="008E5DE9" w:rsidP="00E67E04">
            <w:r>
              <w:t>Sul 13 Tachwedd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Default="008E5DE9" w:rsidP="00E67E04">
            <w:r>
              <w:t>Sul y Cofio</w:t>
            </w:r>
          </w:p>
          <w:p w:rsidR="00F35807" w:rsidRDefault="008E5DE9" w:rsidP="00E67E04">
            <w:r>
              <w:t>Gosod Torch Senotaff</w:t>
            </w:r>
          </w:p>
          <w:p w:rsidR="00F35807" w:rsidRDefault="008E5DE9" w:rsidP="00E67E04">
            <w:r>
              <w:t>“Fe’u cofiwn hwy”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Pr="009E4D79" w:rsidRDefault="008E5DE9" w:rsidP="00E67E04">
            <w:r>
              <w:t>I'w gadarnhau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2DBDB" w:themeFill="accent2" w:themeFillTint="33"/>
          </w:tcPr>
          <w:p w:rsidR="00F35807" w:rsidRPr="006376B4" w:rsidRDefault="008E5DE9" w:rsidP="00E67E04">
            <w:r>
              <w:t>Gardd Goffa’r Rhyfel Brymbo</w:t>
            </w:r>
          </w:p>
        </w:tc>
      </w:tr>
      <w:tr w:rsidR="00681320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Llun 14 Tachwedd</w:t>
            </w:r>
          </w:p>
        </w:tc>
        <w:tc>
          <w:tcPr>
            <w:tcW w:w="1343" w:type="pct"/>
            <w:shd w:val="clear" w:color="auto" w:fill="FFFFFF" w:themeFill="background1"/>
          </w:tcPr>
          <w:p w:rsidR="00BF55BA" w:rsidRDefault="008E5DE9" w:rsidP="00E67E04">
            <w:r>
              <w:t>Wythnos Gwrth-Fwlio</w:t>
            </w:r>
          </w:p>
          <w:p w:rsidR="00B81521" w:rsidRPr="001C67FB" w:rsidRDefault="008E5DE9" w:rsidP="00E67E04">
            <w:r>
              <w:t>Sesiwn yn seiliedig ar faterion penodol</w:t>
            </w:r>
          </w:p>
        </w:tc>
        <w:tc>
          <w:tcPr>
            <w:tcW w:w="1127" w:type="pct"/>
            <w:shd w:val="clear" w:color="auto" w:fill="FFFFFF" w:themeFill="background1"/>
          </w:tcPr>
          <w:p w:rsidR="00BF55BA" w:rsidRPr="001C67FB" w:rsidRDefault="008E5DE9" w:rsidP="00E67E04">
            <w:pPr>
              <w:pStyle w:val="TableText"/>
            </w:pPr>
            <w:r>
              <w:t>18:30 - 20:30</w:t>
            </w:r>
          </w:p>
        </w:tc>
        <w:tc>
          <w:tcPr>
            <w:tcW w:w="1364" w:type="pct"/>
            <w:shd w:val="clear" w:color="auto" w:fill="FFFFFF" w:themeFill="background1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7A6873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Iau 17 Tachwedd</w:t>
            </w:r>
          </w:p>
        </w:tc>
        <w:tc>
          <w:tcPr>
            <w:tcW w:w="1343" w:type="pct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TAITH Diwrnod Byd-eang y Plant</w:t>
            </w:r>
          </w:p>
          <w:p w:rsidR="00BF55BA" w:rsidRPr="00BF55BA" w:rsidRDefault="00BF55BA" w:rsidP="00E67E04"/>
        </w:tc>
        <w:tc>
          <w:tcPr>
            <w:tcW w:w="1127" w:type="pct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17:00 - 20:00</w:t>
            </w:r>
          </w:p>
        </w:tc>
        <w:tc>
          <w:tcPr>
            <w:tcW w:w="1364" w:type="pct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Tŷ Pawb</w:t>
            </w:r>
          </w:p>
        </w:tc>
      </w:tr>
      <w:tr w:rsidR="00681320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Llun 21 Tachwedd</w:t>
            </w:r>
          </w:p>
        </w:tc>
        <w:tc>
          <w:tcPr>
            <w:tcW w:w="1343" w:type="pct"/>
          </w:tcPr>
          <w:p w:rsidR="00BF55BA" w:rsidRPr="00E33D61" w:rsidRDefault="008E5DE9" w:rsidP="00E67E04">
            <w:r>
              <w:t>Dynion Ifanc - Lles</w:t>
            </w:r>
          </w:p>
        </w:tc>
        <w:tc>
          <w:tcPr>
            <w:tcW w:w="1127" w:type="pct"/>
            <w:vAlign w:val="center"/>
          </w:tcPr>
          <w:p w:rsidR="00BF55BA" w:rsidRPr="00B55C79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0A710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8E5DE9" w:rsidP="00E67E04">
            <w:r>
              <w:lastRenderedPageBreak/>
              <w:t>Iau 24 Tachwedd</w:t>
            </w:r>
          </w:p>
        </w:tc>
        <w:tc>
          <w:tcPr>
            <w:tcW w:w="1343" w:type="pct"/>
          </w:tcPr>
          <w:p w:rsidR="00BF55BA" w:rsidRPr="00B81521" w:rsidRDefault="008E5DE9" w:rsidP="00E67E04">
            <w:r>
              <w:t>Ar gau - Cynllunio</w:t>
            </w:r>
          </w:p>
        </w:tc>
        <w:tc>
          <w:tcPr>
            <w:tcW w:w="1127" w:type="pct"/>
            <w:vAlign w:val="center"/>
          </w:tcPr>
          <w:p w:rsidR="00BF55BA" w:rsidRPr="00B81521" w:rsidRDefault="008E5DE9" w:rsidP="00E67E04">
            <w:r w:rsidRPr="00B81521">
              <w:t>-</w:t>
            </w:r>
          </w:p>
        </w:tc>
        <w:tc>
          <w:tcPr>
            <w:tcW w:w="1364" w:type="pct"/>
          </w:tcPr>
          <w:p w:rsidR="00BF55BA" w:rsidRPr="00B81521" w:rsidRDefault="008E5DE9" w:rsidP="00E67E04">
            <w:r w:rsidRPr="00B81521">
              <w:t>-</w:t>
            </w:r>
          </w:p>
        </w:tc>
      </w:tr>
      <w:tr w:rsidR="00681320" w:rsidTr="00AF7A4C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B81521" w:rsidRDefault="008E5DE9" w:rsidP="00E67E04">
            <w:r>
              <w:t>Llun 28 Tachwedd</w:t>
            </w:r>
          </w:p>
        </w:tc>
        <w:tc>
          <w:tcPr>
            <w:tcW w:w="1343" w:type="pct"/>
          </w:tcPr>
          <w:p w:rsidR="00BF55BA" w:rsidRPr="00B81521" w:rsidRDefault="008E5DE9" w:rsidP="00E67E04">
            <w:r>
              <w:t>Ar gau - Cynllunio</w:t>
            </w:r>
          </w:p>
        </w:tc>
        <w:tc>
          <w:tcPr>
            <w:tcW w:w="1127" w:type="pct"/>
            <w:vAlign w:val="center"/>
          </w:tcPr>
          <w:p w:rsidR="00BF55BA" w:rsidRPr="00B81521" w:rsidRDefault="008E5DE9" w:rsidP="00E67E04">
            <w:r w:rsidRPr="00B81521">
              <w:t>-</w:t>
            </w:r>
          </w:p>
        </w:tc>
        <w:tc>
          <w:tcPr>
            <w:tcW w:w="1364" w:type="pct"/>
          </w:tcPr>
          <w:p w:rsidR="00BF55BA" w:rsidRPr="00B81521" w:rsidRDefault="008E5DE9" w:rsidP="00E67E04">
            <w:r w:rsidRPr="00B81521">
              <w:t>-</w:t>
            </w:r>
          </w:p>
        </w:tc>
      </w:tr>
      <w:tr w:rsidR="00681320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Iau 1 Rhagfyr</w:t>
            </w:r>
          </w:p>
        </w:tc>
        <w:tc>
          <w:tcPr>
            <w:tcW w:w="1343" w:type="pct"/>
            <w:shd w:val="clear" w:color="auto" w:fill="auto"/>
          </w:tcPr>
          <w:p w:rsidR="00B81521" w:rsidRDefault="008E5DE9" w:rsidP="00E67E04">
            <w:r>
              <w:t>Coginio</w:t>
            </w:r>
          </w:p>
          <w:p w:rsidR="00BF55BA" w:rsidRDefault="008E5DE9" w:rsidP="00E67E04">
            <w:r>
              <w:t>Rholiau Bacwn ac Wy</w:t>
            </w:r>
          </w:p>
          <w:p w:rsidR="00B81521" w:rsidRPr="00E33D61" w:rsidRDefault="008E5DE9" w:rsidP="00E67E04">
            <w:r>
              <w:t xml:space="preserve"> </w:t>
            </w:r>
          </w:p>
        </w:tc>
        <w:tc>
          <w:tcPr>
            <w:tcW w:w="1127" w:type="pct"/>
            <w:shd w:val="clear" w:color="auto" w:fill="auto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shd w:val="clear" w:color="auto" w:fill="auto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Llun 5 Rhagfyr</w:t>
            </w:r>
          </w:p>
        </w:tc>
        <w:tc>
          <w:tcPr>
            <w:tcW w:w="1343" w:type="pct"/>
          </w:tcPr>
          <w:p w:rsidR="00BF55BA" w:rsidRDefault="008E5DE9" w:rsidP="00E67E04">
            <w:r>
              <w:t>Dylunio eich Cardiau Nadolig</w:t>
            </w:r>
          </w:p>
          <w:p w:rsidR="00B81521" w:rsidRPr="00E33D61" w:rsidRDefault="008E5DE9" w:rsidP="00E67E04">
            <w:r>
              <w:t>eich hunan</w:t>
            </w:r>
          </w:p>
        </w:tc>
        <w:tc>
          <w:tcPr>
            <w:tcW w:w="1127" w:type="pct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</w:tcPr>
          <w:p w:rsidR="00BF55BA" w:rsidRDefault="008E5DE9" w:rsidP="00E67E04">
            <w:r>
              <w:t>Cynhwysydd Golygfa Caer</w:t>
            </w:r>
          </w:p>
        </w:tc>
      </w:tr>
      <w:tr w:rsidR="00681320" w:rsidTr="00BC79AB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Iau 8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81521" w:rsidRDefault="008E5DE9" w:rsidP="00E67E04">
            <w:r>
              <w:t>Diwrnod Siwmperi Nadolig</w:t>
            </w:r>
          </w:p>
          <w:p w:rsidR="00BF55BA" w:rsidRPr="00E33D61" w:rsidRDefault="008E5DE9" w:rsidP="00E67E04">
            <w:r>
              <w:t>Dangoswch eich Siwmperi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8E5DE9" w:rsidP="00E67E04">
            <w:r>
              <w:t>Cynhwysydd Golygfa Caer</w:t>
            </w:r>
          </w:p>
        </w:tc>
      </w:tr>
      <w:tr w:rsidR="00681320" w:rsidTr="00B81521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Sadwrn 10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8E5DE9" w:rsidRDefault="008E5DE9" w:rsidP="00E67E04">
            <w:r>
              <w:t xml:space="preserve">TAITH </w:t>
            </w:r>
          </w:p>
          <w:p w:rsidR="00BF55BA" w:rsidRDefault="008E5DE9" w:rsidP="00E67E04">
            <w:pPr>
              <w:rPr>
                <w:color w:val="4F81BD" w:themeColor="accent1"/>
              </w:rPr>
            </w:pPr>
            <w:r>
              <w:t>PANTOMEIM</w:t>
            </w:r>
          </w:p>
          <w:p w:rsidR="00BF55BA" w:rsidRPr="00BF55BA" w:rsidRDefault="00BF55BA" w:rsidP="00E67E04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  <w:vAlign w:val="center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I'w gadarnhau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F55BA" w:rsidRDefault="008E5DE9" w:rsidP="00E67E04">
            <w:pPr>
              <w:rPr>
                <w:color w:val="4F81BD" w:themeColor="accent1"/>
              </w:rPr>
            </w:pPr>
            <w:r>
              <w:t>Theatr Pafiliwn y Rhyl</w:t>
            </w:r>
          </w:p>
        </w:tc>
      </w:tr>
      <w:tr w:rsidR="00681320" w:rsidTr="00B81521">
        <w:trPr>
          <w:trHeight w:val="301"/>
        </w:trPr>
        <w:tc>
          <w:tcPr>
            <w:tcW w:w="1166" w:type="pct"/>
            <w:shd w:val="clear" w:color="auto" w:fill="DBE5F1" w:themeFill="accent1" w:themeFillTint="33"/>
          </w:tcPr>
          <w:p w:rsidR="00BF55BA" w:rsidRPr="00B81521" w:rsidRDefault="008E5DE9" w:rsidP="00E67E04">
            <w:pPr>
              <w:rPr>
                <w:color w:val="4F81BD" w:themeColor="accent1"/>
              </w:rPr>
            </w:pPr>
            <w:r>
              <w:t>Llun 12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8E5DE9" w:rsidP="00E67E04">
            <w:pPr>
              <w:rPr>
                <w:color w:val="4F81BD" w:themeColor="accent1"/>
              </w:rPr>
            </w:pPr>
            <w:r>
              <w:t xml:space="preserve">Ffair y Nadolig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8E5DE9" w:rsidP="00E67E04">
            <w:pPr>
              <w:rPr>
                <w:color w:val="4F81BD" w:themeColor="accent1"/>
              </w:rPr>
            </w:pPr>
            <w:r>
              <w:t>18:30 - 20:30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BE5F1" w:themeFill="accent1" w:themeFillTint="33"/>
          </w:tcPr>
          <w:p w:rsidR="00BF55BA" w:rsidRPr="00B81521" w:rsidRDefault="008E5DE9" w:rsidP="00E67E04">
            <w:pPr>
              <w:rPr>
                <w:color w:val="4F81BD" w:themeColor="accent1"/>
              </w:rPr>
            </w:pPr>
            <w:r>
              <w:t>Canolfan Fenter Brymbo</w:t>
            </w:r>
          </w:p>
        </w:tc>
      </w:tr>
      <w:tr w:rsidR="00681320" w:rsidTr="00A54399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BF55BA" w:rsidRPr="001C67FB" w:rsidRDefault="008E5DE9" w:rsidP="00E67E04">
            <w:r>
              <w:t>Iau 15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Pr="00E33D61" w:rsidRDefault="008E5DE9" w:rsidP="00E67E04">
            <w:r>
              <w:t>Crefftau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BF55BA" w:rsidRDefault="008E5DE9" w:rsidP="00E67E04">
            <w:r>
              <w:t>Cynhwysydd Golygfa Caer</w:t>
            </w:r>
          </w:p>
        </w:tc>
      </w:tr>
      <w:tr w:rsidR="00681320" w:rsidTr="00A5439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1C67FB" w:rsidRDefault="008E5DE9" w:rsidP="00E67E04">
            <w:r>
              <w:t>Llun 19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Pr="00E33D61" w:rsidRDefault="008E5DE9" w:rsidP="00E67E04">
            <w:r>
              <w:t>Canu Carolau yn y Gymuned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8E5DE9" w:rsidP="00E67E04">
            <w:r>
              <w:t>18:30 - 20:30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BF55BA" w:rsidRDefault="008E5DE9" w:rsidP="00E67E04">
            <w:r>
              <w:t>Cymuned Brymbo</w:t>
            </w:r>
          </w:p>
        </w:tc>
      </w:tr>
      <w:tr w:rsidR="00681320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1C67FB" w:rsidRDefault="008E5DE9" w:rsidP="00E67E04">
            <w:r>
              <w:t>Iau 22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E33D61" w:rsidRDefault="008E5DE9" w:rsidP="00E67E04">
            <w:r>
              <w:t>Parti/Dathliad Nadolig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EE0004" w:rsidRPr="00B55C79" w:rsidRDefault="008E5DE9" w:rsidP="00E67E04">
            <w:r>
              <w:t>18:30 - 20:30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E0004" w:rsidRPr="00B55C79" w:rsidRDefault="008E5DE9" w:rsidP="00E67E04">
            <w:r>
              <w:t>I'w gadarnhau</w:t>
            </w:r>
          </w:p>
        </w:tc>
      </w:tr>
      <w:tr w:rsidR="00681320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Llun 26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AR GAU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87BB6" w:rsidRDefault="008E5DE9" w:rsidP="00E67E04">
            <w: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-</w:t>
            </w:r>
          </w:p>
        </w:tc>
      </w:tr>
      <w:tr w:rsidR="00681320" w:rsidTr="00DE3C0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Iau 29 Rhagfyr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AR GAU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087BB6" w:rsidRDefault="008E5DE9" w:rsidP="00E67E04">
            <w:r>
              <w:t>-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87BB6" w:rsidRDefault="008E5DE9" w:rsidP="00E67E04">
            <w:r>
              <w:t>-</w:t>
            </w:r>
          </w:p>
        </w:tc>
      </w:tr>
    </w:tbl>
    <w:p w:rsidR="00087BB6" w:rsidRDefault="00087BB6" w:rsidP="00E67E04"/>
    <w:p w:rsidR="00C76BF0" w:rsidRPr="00807842" w:rsidRDefault="008E5DE9" w:rsidP="00E67E04">
      <w:r>
        <w:t>Am fwy o wybodaeth am yr holl weithgareddau uchod, ewch i www.wrecsamifanc.co.uk am ddiweddariadau rheolaidd ac am unrhyw newidiadau i'r rhaglen.   Ni fydd y wybodaeth gyswllt yn cael ei rhannu ag unrhyw barti arall.</w:t>
      </w:r>
    </w:p>
    <w:p w:rsidR="00C76BF0" w:rsidRPr="007D74B4" w:rsidRDefault="008E5DE9" w:rsidP="00E67E04">
      <w:r>
        <w:t>Yn olaf, byddem wrth ein boddau’n clywed eich syniadau am weithgareddau at y dyfodol, felly peidiwch â bod ofn eu rhannu.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ED" w:rsidRDefault="008E5DE9" w:rsidP="00E67E04">
      <w:r>
        <w:separator/>
      </w:r>
    </w:p>
  </w:endnote>
  <w:endnote w:type="continuationSeparator" w:id="0">
    <w:p w:rsidR="00F63FED" w:rsidRDefault="008E5DE9" w:rsidP="00E67E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8E5DE9" w:rsidP="00E67E04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ED" w:rsidRDefault="008E5DE9" w:rsidP="00E67E04">
      <w:r>
        <w:separator/>
      </w:r>
    </w:p>
  </w:footnote>
  <w:footnote w:type="continuationSeparator" w:id="0">
    <w:p w:rsidR="00F63FED" w:rsidRDefault="008E5DE9" w:rsidP="00E67E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8E5DE9" w:rsidP="00E67E04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8E5DE9" w:rsidP="00E67E04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67E04">
    <w:pPr>
      <w:pStyle w:val="Header"/>
    </w:pPr>
  </w:p>
  <w:p w:rsidR="00F86700" w:rsidRDefault="008E5DE9" w:rsidP="00E67E04">
    <w:pPr>
      <w:pStyle w:val="Header"/>
    </w:pPr>
    <w:r>
      <w:t xml:space="preserve">                               </w:t>
    </w:r>
  </w:p>
  <w:p w:rsidR="00F86700" w:rsidRDefault="00F86700" w:rsidP="00E67E04">
    <w:pPr>
      <w:pStyle w:val="Header"/>
    </w:pPr>
  </w:p>
  <w:p w:rsidR="00DC2E54" w:rsidRDefault="00DC2E54" w:rsidP="00E67E0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5DC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87BB6"/>
    <w:rsid w:val="00090992"/>
    <w:rsid w:val="000A1F71"/>
    <w:rsid w:val="000A33B0"/>
    <w:rsid w:val="000C3BA4"/>
    <w:rsid w:val="000D1C41"/>
    <w:rsid w:val="000D241E"/>
    <w:rsid w:val="000E229B"/>
    <w:rsid w:val="00111490"/>
    <w:rsid w:val="001251B9"/>
    <w:rsid w:val="00141945"/>
    <w:rsid w:val="00147151"/>
    <w:rsid w:val="00150502"/>
    <w:rsid w:val="00161B34"/>
    <w:rsid w:val="00167A66"/>
    <w:rsid w:val="001715E3"/>
    <w:rsid w:val="00176BE5"/>
    <w:rsid w:val="001811C4"/>
    <w:rsid w:val="00191CA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B2A38"/>
    <w:rsid w:val="004C53F4"/>
    <w:rsid w:val="004C7E87"/>
    <w:rsid w:val="004E1145"/>
    <w:rsid w:val="004F5185"/>
    <w:rsid w:val="004F780C"/>
    <w:rsid w:val="00505DF3"/>
    <w:rsid w:val="00525D24"/>
    <w:rsid w:val="00535C01"/>
    <w:rsid w:val="005539E8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376B4"/>
    <w:rsid w:val="00676666"/>
    <w:rsid w:val="0067694B"/>
    <w:rsid w:val="00681320"/>
    <w:rsid w:val="00685153"/>
    <w:rsid w:val="00686A0E"/>
    <w:rsid w:val="0069559A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80AC0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8E5DE9"/>
    <w:rsid w:val="00952565"/>
    <w:rsid w:val="00956136"/>
    <w:rsid w:val="00972BD7"/>
    <w:rsid w:val="00984807"/>
    <w:rsid w:val="0099010A"/>
    <w:rsid w:val="009A22F8"/>
    <w:rsid w:val="009B4D8C"/>
    <w:rsid w:val="009C1B68"/>
    <w:rsid w:val="009C52B5"/>
    <w:rsid w:val="009D4433"/>
    <w:rsid w:val="009E3381"/>
    <w:rsid w:val="009E4D79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5C79"/>
    <w:rsid w:val="00B57B8A"/>
    <w:rsid w:val="00B61C2B"/>
    <w:rsid w:val="00B70D9E"/>
    <w:rsid w:val="00B77D08"/>
    <w:rsid w:val="00B81521"/>
    <w:rsid w:val="00BB0778"/>
    <w:rsid w:val="00BC6BAD"/>
    <w:rsid w:val="00BF55BA"/>
    <w:rsid w:val="00C03743"/>
    <w:rsid w:val="00C0746E"/>
    <w:rsid w:val="00C163C7"/>
    <w:rsid w:val="00C33ED2"/>
    <w:rsid w:val="00C512E1"/>
    <w:rsid w:val="00C727D2"/>
    <w:rsid w:val="00C72F32"/>
    <w:rsid w:val="00C76BF0"/>
    <w:rsid w:val="00C80222"/>
    <w:rsid w:val="00C86094"/>
    <w:rsid w:val="00C906E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7E04"/>
    <w:rsid w:val="00E94019"/>
    <w:rsid w:val="00E95A48"/>
    <w:rsid w:val="00EC23CF"/>
    <w:rsid w:val="00ED5300"/>
    <w:rsid w:val="00EE0004"/>
    <w:rsid w:val="00EE12E7"/>
    <w:rsid w:val="00EE19DF"/>
    <w:rsid w:val="00EE7556"/>
    <w:rsid w:val="00F214A3"/>
    <w:rsid w:val="00F333E6"/>
    <w:rsid w:val="00F33842"/>
    <w:rsid w:val="00F35807"/>
    <w:rsid w:val="00F47A62"/>
    <w:rsid w:val="00F50FDC"/>
    <w:rsid w:val="00F54D19"/>
    <w:rsid w:val="00F63FED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67E04"/>
    <w:pPr>
      <w:jc w:val="center"/>
    </w:pPr>
    <w:rPr>
      <w:rFonts w:ascii="Arial" w:eastAsia="Arial" w:hAnsi="Arial" w:cs="Arial"/>
      <w:b/>
      <w:bCs/>
      <w:sz w:val="24"/>
      <w:szCs w:val="24"/>
      <w:lang w:val="cy-GB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 w:val="0"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 w:val="0"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 w:val="0"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 w:val="0"/>
      <w:i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 w:val="0"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 w:val="0"/>
      <w:i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 w:val="0"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69559A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 w:val="0"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8B708F-F102-4A78-82A7-1FCAEF090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6</TotalTime>
  <Pages>3</Pages>
  <Words>522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4</cp:revision>
  <cp:lastPrinted>2019-01-21T20:21:00Z</cp:lastPrinted>
  <dcterms:created xsi:type="dcterms:W3CDTF">2022-08-16T11:49:00Z</dcterms:created>
  <dcterms:modified xsi:type="dcterms:W3CDTF">2022-08-24T13:18:00Z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edProfile">
    <vt:lpwstr>2</vt:lpwstr>
  </property>
  <property fmtid="{D5CDD505-2E9C-101B-9397-08002B2CF9AE}" pid="3" name="Attribution">
    <vt:lpwstr>Copyright © 2003 KMT Software, Inc.</vt:lpwstr>
  </property>
  <property fmtid="{D5CDD505-2E9C-101B-9397-08002B2CF9AE}" pid="4" name="Creator">
    <vt:lpwstr>ORPRO 3.0</vt:lpwstr>
  </property>
  <property fmtid="{D5CDD505-2E9C-101B-9397-08002B2CF9AE}" pid="5" name="TemplateCategory">
    <vt:lpwstr/>
  </property>
</Properties>
</file>