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6B396D" w:rsidP="003B29D8">
      <w:pPr>
        <w:pStyle w:val="Title"/>
      </w:pPr>
      <w:r>
        <w:rPr>
          <w:rFonts w:eastAsia="Arial"/>
          <w:iCs/>
          <w:lang w:val="cy-GB"/>
        </w:rPr>
        <w:t>Rhaglen Darpariaeth Ieuenctid Coedpoeth</w:t>
      </w:r>
    </w:p>
    <w:p w:rsidR="00C76BF0" w:rsidRPr="00013F2C" w:rsidRDefault="006B396D" w:rsidP="003B29D8">
      <w:pPr>
        <w:pStyle w:val="Title"/>
      </w:pPr>
      <w:r>
        <w:rPr>
          <w:rFonts w:eastAsia="Arial"/>
          <w:iCs/>
          <w:lang w:val="cy-GB"/>
        </w:rPr>
        <w:t>Medi 2022 – Rhagfyr 2022</w:t>
      </w:r>
    </w:p>
    <w:p w:rsidR="00C76BF0" w:rsidRPr="00013F2C" w:rsidRDefault="00C76BF0" w:rsidP="003B29D8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1E03FE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6B396D" w:rsidP="003B29D8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6B396D" w:rsidP="003B29D8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6B396D" w:rsidP="003B29D8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6B396D" w:rsidP="003B29D8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1E03FE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6B396D" w:rsidP="00A17D95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Llun 5 Medi</w:t>
            </w:r>
          </w:p>
        </w:tc>
        <w:tc>
          <w:tcPr>
            <w:tcW w:w="1343" w:type="pct"/>
            <w:shd w:val="clear" w:color="auto" w:fill="auto"/>
          </w:tcPr>
          <w:p w:rsidR="000A33B0" w:rsidRPr="008A0363" w:rsidRDefault="009B6904" w:rsidP="003B29D8">
            <w:r>
              <w:rPr>
                <w:rFonts w:eastAsia="Arial"/>
                <w:bCs/>
                <w:iCs/>
                <w:lang w:val="cy-GB"/>
              </w:rPr>
              <w:t>Ar gau - cynllunio rhaglen staff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6B396D" w:rsidP="003B29D8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49277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Llun 12 Medi</w:t>
            </w:r>
          </w:p>
          <w:p w:rsidR="00B22F5A" w:rsidRPr="001C67FB" w:rsidRDefault="00B22F5A" w:rsidP="00B22F5A"/>
        </w:tc>
        <w:tc>
          <w:tcPr>
            <w:tcW w:w="1343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Noson cwis</w:t>
            </w:r>
          </w:p>
          <w:p w:rsidR="00D90BE3" w:rsidRDefault="006B396D" w:rsidP="00B22F5A">
            <w:r>
              <w:rPr>
                <w:rFonts w:eastAsia="Arial"/>
                <w:bCs/>
                <w:iCs/>
                <w:lang w:val="cy-GB"/>
              </w:rPr>
              <w:t>Profwch eich gwybodaeth!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Llun 19 Medi</w:t>
            </w:r>
          </w:p>
          <w:p w:rsidR="00B22F5A" w:rsidRPr="001C67FB" w:rsidRDefault="00B22F5A" w:rsidP="00B22F5A"/>
        </w:tc>
        <w:tc>
          <w:tcPr>
            <w:tcW w:w="1343" w:type="pct"/>
            <w:shd w:val="clear" w:color="auto" w:fill="auto"/>
          </w:tcPr>
          <w:p w:rsidR="00B22F5A" w:rsidRPr="001C67FB" w:rsidRDefault="009B6904" w:rsidP="00B22F5A">
            <w:r>
              <w:rPr>
                <w:rFonts w:eastAsia="Arial"/>
                <w:bCs/>
                <w:iCs/>
                <w:lang w:val="cy-GB"/>
              </w:rPr>
              <w:t>Sgiliau tân a ‘smores’!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Llun 26 Medi</w:t>
            </w:r>
          </w:p>
          <w:p w:rsidR="00B22F5A" w:rsidRPr="001C67FB" w:rsidRDefault="00B22F5A" w:rsidP="00B22F5A"/>
        </w:tc>
        <w:tc>
          <w:tcPr>
            <w:tcW w:w="1343" w:type="pct"/>
            <w:shd w:val="clear" w:color="auto" w:fill="auto"/>
          </w:tcPr>
          <w:p w:rsidR="00B22F5A" w:rsidRDefault="009B6904" w:rsidP="00B22F5A">
            <w:r>
              <w:rPr>
                <w:rFonts w:eastAsia="Arial"/>
                <w:bCs/>
                <w:iCs/>
                <w:lang w:val="cy-GB"/>
              </w:rPr>
              <w:t xml:space="preserve">Ar gau </w:t>
            </w:r>
            <w:r w:rsidR="006B396D">
              <w:rPr>
                <w:rFonts w:eastAsia="Arial"/>
                <w:bCs/>
                <w:iCs/>
                <w:lang w:val="cy-GB"/>
              </w:rPr>
              <w:t xml:space="preserve"> </w:t>
            </w:r>
            <w:r w:rsidR="006B396D"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9B690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Llun, 3 Hydref</w:t>
            </w:r>
          </w:p>
          <w:p w:rsidR="009B6904" w:rsidRPr="00956136" w:rsidRDefault="009B6904" w:rsidP="009B6904">
            <w:pPr>
              <w:jc w:val="both"/>
            </w:pPr>
          </w:p>
        </w:tc>
        <w:tc>
          <w:tcPr>
            <w:tcW w:w="1343" w:type="pct"/>
            <w:shd w:val="clear" w:color="auto" w:fill="auto"/>
          </w:tcPr>
          <w:p w:rsidR="009B6904" w:rsidRDefault="009B6904" w:rsidP="009B6904">
            <w:r w:rsidRPr="00A666E5"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 w:rsidRPr="00A666E5"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9B690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Llun 10 Hydref</w:t>
            </w:r>
          </w:p>
          <w:p w:rsidR="009B6904" w:rsidRPr="00090992" w:rsidRDefault="009B6904" w:rsidP="009B6904"/>
        </w:tc>
        <w:tc>
          <w:tcPr>
            <w:tcW w:w="1343" w:type="pct"/>
            <w:shd w:val="clear" w:color="auto" w:fill="auto"/>
          </w:tcPr>
          <w:p w:rsidR="009B6904" w:rsidRDefault="009B6904" w:rsidP="009B6904">
            <w:r w:rsidRPr="00A666E5"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 w:rsidRPr="00A666E5"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  <w:bookmarkStart w:id="0" w:name="_GoBack"/>
        <w:bookmarkEnd w:id="0"/>
      </w:tr>
      <w:tr w:rsidR="009B690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Llun 17 Hydref</w:t>
            </w:r>
          </w:p>
          <w:p w:rsidR="009B6904" w:rsidRPr="003B29D8" w:rsidRDefault="009B6904" w:rsidP="009B6904"/>
        </w:tc>
        <w:tc>
          <w:tcPr>
            <w:tcW w:w="1343" w:type="pct"/>
            <w:shd w:val="clear" w:color="auto" w:fill="auto"/>
          </w:tcPr>
          <w:p w:rsidR="009B6904" w:rsidRDefault="009B6904" w:rsidP="009B6904">
            <w:r w:rsidRPr="00A666E5"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 w:rsidRPr="00A666E5"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9B6904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Llun 24 Hydref</w:t>
            </w:r>
          </w:p>
          <w:p w:rsidR="009B6904" w:rsidRPr="001C67FB" w:rsidRDefault="009B6904" w:rsidP="009B6904"/>
        </w:tc>
        <w:tc>
          <w:tcPr>
            <w:tcW w:w="1343" w:type="pct"/>
            <w:shd w:val="clear" w:color="auto" w:fill="auto"/>
          </w:tcPr>
          <w:p w:rsidR="009B6904" w:rsidRDefault="009B6904" w:rsidP="009B6904">
            <w:r w:rsidRPr="00A666E5"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 w:rsidRPr="00A666E5"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9B6904" w:rsidRDefault="009B6904" w:rsidP="009B6904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9B6904" w:rsidRPr="00B55C79" w:rsidRDefault="009B6904" w:rsidP="009B6904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Default="006B396D" w:rsidP="00A17D95">
            <w:r>
              <w:rPr>
                <w:rFonts w:eastAsia="Arial"/>
                <w:bCs/>
                <w:iCs/>
                <w:lang w:val="cy-GB"/>
              </w:rPr>
              <w:t xml:space="preserve">Wythnos o Wyliau Hanner Tymor yr Hydref </w:t>
            </w:r>
          </w:p>
          <w:p w:rsidR="00D925D4" w:rsidRPr="00B55C79" w:rsidRDefault="00D925D4" w:rsidP="00A17D95"/>
        </w:tc>
      </w:tr>
      <w:tr w:rsidR="001E03FE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A0363" w:rsidRDefault="006B396D" w:rsidP="003B29D8">
            <w:r>
              <w:rPr>
                <w:rFonts w:eastAsia="Arial"/>
                <w:bCs/>
                <w:iCs/>
                <w:lang w:val="cy-GB"/>
              </w:rPr>
              <w:t>Llun 7 Tachwedd</w:t>
            </w:r>
          </w:p>
          <w:p w:rsidR="00D925D4" w:rsidRPr="001C67FB" w:rsidRDefault="00D925D4" w:rsidP="003B29D8"/>
        </w:tc>
        <w:tc>
          <w:tcPr>
            <w:tcW w:w="1343" w:type="pct"/>
            <w:shd w:val="clear" w:color="auto" w:fill="FFFFFF" w:themeFill="background1"/>
          </w:tcPr>
          <w:p w:rsidR="005841B6" w:rsidRPr="003D1646" w:rsidRDefault="006B396D" w:rsidP="003B29D8">
            <w:r>
              <w:rPr>
                <w:rFonts w:eastAsia="Arial"/>
                <w:bCs/>
                <w:iCs/>
                <w:lang w:val="cy-GB"/>
              </w:rPr>
              <w:t>Ar gau - cynllunio rhaglen staff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8A0363" w:rsidRPr="00090992" w:rsidRDefault="006B396D" w:rsidP="00611904">
            <w:r>
              <w:t>-</w:t>
            </w:r>
          </w:p>
        </w:tc>
        <w:tc>
          <w:tcPr>
            <w:tcW w:w="1364" w:type="pct"/>
            <w:shd w:val="clear" w:color="auto" w:fill="FFFFFF" w:themeFill="background1"/>
          </w:tcPr>
          <w:p w:rsidR="00611904" w:rsidRDefault="006B396D" w:rsidP="00611904">
            <w:r>
              <w:t>-</w:t>
            </w:r>
          </w:p>
          <w:p w:rsidR="00611904" w:rsidRPr="00090992" w:rsidRDefault="00611904" w:rsidP="00611904"/>
        </w:tc>
      </w:tr>
      <w:tr w:rsidR="001E03FE" w:rsidTr="00E26E2A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Llun 14 Tachwedd</w:t>
            </w:r>
          </w:p>
          <w:p w:rsidR="00B22F5A" w:rsidRPr="001C67FB" w:rsidRDefault="00B22F5A" w:rsidP="00B22F5A">
            <w:pPr>
              <w:jc w:val="both"/>
            </w:pP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B22F5A" w:rsidRDefault="006B396D" w:rsidP="00B22F5A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B22F5A" w:rsidRPr="00B55C79" w:rsidRDefault="006B396D" w:rsidP="00B22F5A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746DE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11904" w:rsidRPr="00BF55BA" w:rsidRDefault="006B396D" w:rsidP="00611904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Iau 17 Tachwedd</w:t>
            </w:r>
          </w:p>
        </w:tc>
        <w:tc>
          <w:tcPr>
            <w:tcW w:w="1343" w:type="pct"/>
            <w:shd w:val="clear" w:color="auto" w:fill="FFFFFF" w:themeFill="background1"/>
          </w:tcPr>
          <w:p w:rsidR="00611904" w:rsidRPr="00BF55BA" w:rsidRDefault="004C24EB" w:rsidP="00611904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 xml:space="preserve">TAITH </w:t>
            </w:r>
            <w:r w:rsidR="006B396D">
              <w:rPr>
                <w:rFonts w:eastAsia="Arial"/>
                <w:bCs/>
                <w:iCs/>
                <w:color w:val="4F81BD"/>
                <w:lang w:val="cy-GB"/>
              </w:rPr>
              <w:t>Diwrnod Byd-eang y Plant</w:t>
            </w:r>
          </w:p>
          <w:p w:rsidR="00611904" w:rsidRPr="00BF55BA" w:rsidRDefault="00611904" w:rsidP="00611904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shd w:val="clear" w:color="auto" w:fill="auto"/>
          </w:tcPr>
          <w:p w:rsidR="00611904" w:rsidRPr="00BF55BA" w:rsidRDefault="006B396D" w:rsidP="00611904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611904" w:rsidRPr="00BF55BA" w:rsidRDefault="006B396D" w:rsidP="00611904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Tŷ Pawb</w:t>
            </w:r>
          </w:p>
        </w:tc>
      </w:tr>
      <w:tr w:rsidR="001E03FE" w:rsidTr="00E26E2A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>Llun 21 Tachwedd</w:t>
            </w:r>
          </w:p>
          <w:p w:rsidR="00611904" w:rsidRPr="001C67FB" w:rsidRDefault="00611904" w:rsidP="00611904"/>
        </w:tc>
        <w:tc>
          <w:tcPr>
            <w:tcW w:w="1343" w:type="pct"/>
            <w:shd w:val="clear" w:color="auto" w:fill="FFFFFF" w:themeFill="background1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E26E2A">
        <w:trPr>
          <w:trHeight w:val="301"/>
        </w:trPr>
        <w:tc>
          <w:tcPr>
            <w:tcW w:w="1166" w:type="pct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lastRenderedPageBreak/>
              <w:t>Llun 28 Tachwedd</w:t>
            </w:r>
          </w:p>
          <w:p w:rsidR="00611904" w:rsidRPr="001C67FB" w:rsidRDefault="00611904" w:rsidP="00611904"/>
        </w:tc>
        <w:tc>
          <w:tcPr>
            <w:tcW w:w="1343" w:type="pct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E26E2A">
        <w:trPr>
          <w:trHeight w:val="301"/>
        </w:trPr>
        <w:tc>
          <w:tcPr>
            <w:tcW w:w="1166" w:type="pct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>Llun 6 Rhagfyr</w:t>
            </w:r>
          </w:p>
          <w:p w:rsidR="00611904" w:rsidRPr="001C67FB" w:rsidRDefault="00611904" w:rsidP="00611904"/>
        </w:tc>
        <w:tc>
          <w:tcPr>
            <w:tcW w:w="1343" w:type="pct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 xml:space="preserve">Sesiwn Chwaraeon </w:t>
            </w:r>
            <w:r>
              <w:rPr>
                <w:rFonts w:eastAsia="Arial"/>
                <w:b w:val="0"/>
                <w:i w:val="0"/>
                <w:lang w:val="cy-GB"/>
              </w:rPr>
              <w:t xml:space="preserve">     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>Caeau Adwy</w:t>
            </w:r>
          </w:p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>Coedpoeth</w:t>
            </w:r>
          </w:p>
        </w:tc>
      </w:tr>
      <w:tr w:rsidR="001E03FE" w:rsidTr="00E26E2A">
        <w:trPr>
          <w:trHeight w:val="301"/>
        </w:trPr>
        <w:tc>
          <w:tcPr>
            <w:tcW w:w="1166" w:type="pct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>Llun 12 Rhagfyr</w:t>
            </w:r>
          </w:p>
          <w:p w:rsidR="00611904" w:rsidRPr="001C67FB" w:rsidRDefault="00611904" w:rsidP="00611904"/>
        </w:tc>
        <w:tc>
          <w:tcPr>
            <w:tcW w:w="1343" w:type="pct"/>
          </w:tcPr>
          <w:p w:rsidR="00611904" w:rsidRPr="00E33D61" w:rsidRDefault="006B396D" w:rsidP="00611904">
            <w:r>
              <w:rPr>
                <w:rFonts w:eastAsia="Arial"/>
                <w:bCs/>
                <w:iCs/>
                <w:lang w:val="cy-GB"/>
              </w:rPr>
              <w:t>Taith Nadolig – pobl ifanc i ddewis i ble!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 xml:space="preserve">6pm tan 8pm </w:t>
            </w:r>
          </w:p>
        </w:tc>
        <w:tc>
          <w:tcPr>
            <w:tcW w:w="1364" w:type="pct"/>
            <w:shd w:val="clear" w:color="auto" w:fill="auto"/>
          </w:tcPr>
          <w:p w:rsidR="00611904" w:rsidRPr="00B55C79" w:rsidRDefault="006B396D" w:rsidP="00611904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1E03FE" w:rsidTr="00193F33">
        <w:trPr>
          <w:trHeight w:val="301"/>
        </w:trPr>
        <w:tc>
          <w:tcPr>
            <w:tcW w:w="1166" w:type="pct"/>
          </w:tcPr>
          <w:p w:rsidR="00611904" w:rsidRPr="009B16F5" w:rsidRDefault="006B396D" w:rsidP="0061190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Llun 19 Rhagfyr</w:t>
            </w:r>
          </w:p>
          <w:p w:rsidR="00611904" w:rsidRPr="009B16F5" w:rsidRDefault="00611904" w:rsidP="00611904">
            <w:pPr>
              <w:rPr>
                <w:color w:val="FF0000"/>
              </w:rPr>
            </w:pPr>
          </w:p>
        </w:tc>
        <w:tc>
          <w:tcPr>
            <w:tcW w:w="1343" w:type="pct"/>
          </w:tcPr>
          <w:p w:rsidR="00611904" w:rsidRPr="009B16F5" w:rsidRDefault="006B396D" w:rsidP="00611904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Ar gau - cynllunio staff a pharatoi ar gyfer y tymor nesaf</w:t>
            </w:r>
          </w:p>
        </w:tc>
        <w:tc>
          <w:tcPr>
            <w:tcW w:w="1127" w:type="pct"/>
            <w:vAlign w:val="center"/>
          </w:tcPr>
          <w:p w:rsidR="00611904" w:rsidRPr="009B16F5" w:rsidRDefault="00611904" w:rsidP="00611904">
            <w:pPr>
              <w:rPr>
                <w:color w:val="FF0000"/>
              </w:rPr>
            </w:pPr>
          </w:p>
        </w:tc>
        <w:tc>
          <w:tcPr>
            <w:tcW w:w="1364" w:type="pct"/>
          </w:tcPr>
          <w:p w:rsidR="00611904" w:rsidRPr="009B16F5" w:rsidRDefault="00611904" w:rsidP="00611904">
            <w:pPr>
              <w:rPr>
                <w:color w:val="FF0000"/>
              </w:rPr>
            </w:pPr>
          </w:p>
        </w:tc>
      </w:tr>
      <w:tr w:rsidR="001E03FE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611904" w:rsidRDefault="006B396D" w:rsidP="00611904">
            <w:r>
              <w:rPr>
                <w:rFonts w:eastAsia="Arial"/>
                <w:bCs/>
                <w:iCs/>
                <w:lang w:val="cy-GB"/>
              </w:rPr>
              <w:t>Llun 26 Rhagfyr</w:t>
            </w:r>
          </w:p>
          <w:p w:rsidR="00611904" w:rsidRPr="001C67FB" w:rsidRDefault="00611904" w:rsidP="00611904"/>
        </w:tc>
        <w:tc>
          <w:tcPr>
            <w:tcW w:w="1343" w:type="pct"/>
            <w:shd w:val="clear" w:color="auto" w:fill="auto"/>
          </w:tcPr>
          <w:p w:rsidR="00611904" w:rsidRPr="00E33D61" w:rsidRDefault="006B396D" w:rsidP="00611904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611904" w:rsidRPr="00B55C79" w:rsidRDefault="00611904" w:rsidP="00611904"/>
        </w:tc>
        <w:tc>
          <w:tcPr>
            <w:tcW w:w="1364" w:type="pct"/>
            <w:shd w:val="clear" w:color="auto" w:fill="auto"/>
          </w:tcPr>
          <w:p w:rsidR="00611904" w:rsidRPr="00B55C79" w:rsidRDefault="00611904" w:rsidP="00611904"/>
        </w:tc>
      </w:tr>
    </w:tbl>
    <w:p w:rsidR="00D925D4" w:rsidRDefault="00D925D4" w:rsidP="003B29D8"/>
    <w:p w:rsidR="00C76BF0" w:rsidRPr="00807842" w:rsidRDefault="006B396D" w:rsidP="003B29D8">
      <w:r>
        <w:rPr>
          <w:rFonts w:eastAsia="Arial"/>
          <w:bCs/>
          <w:iCs/>
          <w:lang w:val="cy-GB"/>
        </w:rPr>
        <w:t>Am fwy o wybodaeth am yr holl weithgareddau uchod, ewch i www.wrecsamifanc.co.uk am ddiweddariadau rheolaidd ac am unrhyw newidiadau i'r rhaglen.   Ni fydd y wybodaeth gyswllt yn cael ei rhannu ag unrhyw barti arall.</w:t>
      </w:r>
    </w:p>
    <w:p w:rsidR="00C76BF0" w:rsidRPr="007D74B4" w:rsidRDefault="006B396D" w:rsidP="003B29D8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  <w:bookmarkStart w:id="1" w:name="cysill"/>
      <w:bookmarkEnd w:id="1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733" w:rsidRDefault="006B396D">
      <w:r>
        <w:separator/>
      </w:r>
    </w:p>
  </w:endnote>
  <w:endnote w:type="continuationSeparator" w:id="0">
    <w:p w:rsidR="008A0733" w:rsidRDefault="006B3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6B396D" w:rsidP="003B29D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733" w:rsidRDefault="006B396D">
      <w:r>
        <w:separator/>
      </w:r>
    </w:p>
  </w:footnote>
  <w:footnote w:type="continuationSeparator" w:id="0">
    <w:p w:rsidR="008A0733" w:rsidRDefault="006B3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6B396D" w:rsidP="003B29D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6B396D" w:rsidP="003B2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B29D8">
    <w:pPr>
      <w:pStyle w:val="Header"/>
    </w:pPr>
  </w:p>
  <w:p w:rsidR="00F86700" w:rsidRDefault="006B396D" w:rsidP="003B29D8">
    <w:pPr>
      <w:pStyle w:val="Header"/>
    </w:pPr>
    <w:r>
      <w:t xml:space="preserve">                               </w:t>
    </w:r>
  </w:p>
  <w:p w:rsidR="00F86700" w:rsidRDefault="00F86700" w:rsidP="003B29D8">
    <w:pPr>
      <w:pStyle w:val="Header"/>
    </w:pPr>
  </w:p>
  <w:p w:rsidR="00DC2E54" w:rsidRDefault="00DC2E54" w:rsidP="003B2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03FE"/>
    <w:rsid w:val="001E1D24"/>
    <w:rsid w:val="001E7403"/>
    <w:rsid w:val="001F664F"/>
    <w:rsid w:val="001F6A4F"/>
    <w:rsid w:val="001F6C72"/>
    <w:rsid w:val="001F7C70"/>
    <w:rsid w:val="00230857"/>
    <w:rsid w:val="00246F9A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C3EBC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24EB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1904"/>
    <w:rsid w:val="0063327B"/>
    <w:rsid w:val="00665570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B396D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A0733"/>
    <w:rsid w:val="008B6BE0"/>
    <w:rsid w:val="008C6978"/>
    <w:rsid w:val="008D5441"/>
    <w:rsid w:val="008E5D20"/>
    <w:rsid w:val="00956136"/>
    <w:rsid w:val="00972BD7"/>
    <w:rsid w:val="0099010A"/>
    <w:rsid w:val="009A22F8"/>
    <w:rsid w:val="009B16F5"/>
    <w:rsid w:val="009B4D8C"/>
    <w:rsid w:val="009B6904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22F5A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BF55BA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0BE3"/>
    <w:rsid w:val="00D925D4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FEE57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B29D8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EEBE4-B523-4B74-92CA-D684E4520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2</Pages>
  <Words>275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Emma1 Jones</cp:lastModifiedBy>
  <cp:revision>2</cp:revision>
  <cp:lastPrinted>2022-09-13T08:53:00Z</cp:lastPrinted>
  <dcterms:created xsi:type="dcterms:W3CDTF">2022-09-13T08:53:00Z</dcterms:created>
  <dcterms:modified xsi:type="dcterms:W3CDTF">2022-09-13T08:53:00Z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