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13630" w:rsidP="00676486">
      <w:pPr>
        <w:pStyle w:val="Title"/>
      </w:pPr>
      <w:r>
        <w:rPr>
          <w:rFonts w:eastAsia="Arial"/>
          <w:iCs/>
          <w:lang w:val="cy-GB"/>
        </w:rPr>
        <w:t>Rhaglen Darpariaeth Ieuenctid</w:t>
      </w:r>
      <w:r>
        <w:rPr>
          <w:rFonts w:eastAsia="Arial"/>
          <w:iCs/>
          <w:lang w:val="cy-GB"/>
        </w:rPr>
        <w:t xml:space="preserve"> Glyn Ceiriog</w:t>
      </w:r>
    </w:p>
    <w:p w:rsidR="00C76BF0" w:rsidRPr="00013F2C" w:rsidRDefault="00C13630" w:rsidP="00676486">
      <w:pPr>
        <w:pStyle w:val="Title"/>
      </w:pPr>
      <w:r>
        <w:rPr>
          <w:rFonts w:eastAsia="Arial"/>
          <w:iCs/>
          <w:lang w:val="cy-GB"/>
        </w:rPr>
        <w:t>Medi 2022 – Rhagfyr 2022</w:t>
      </w:r>
    </w:p>
    <w:p w:rsidR="00C76BF0" w:rsidRPr="00013F2C" w:rsidRDefault="00C76BF0" w:rsidP="0067648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E562D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Lleo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liad</w:t>
            </w:r>
          </w:p>
        </w:tc>
      </w:tr>
      <w:tr w:rsidR="00E562D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13/9/22</w:t>
            </w:r>
          </w:p>
        </w:tc>
        <w:tc>
          <w:tcPr>
            <w:tcW w:w="1343" w:type="pct"/>
            <w:shd w:val="clear" w:color="auto" w:fill="auto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Ail Ymgysylltu - Diod a dal i fyny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a’r Cae Chwarae</w:t>
            </w:r>
          </w:p>
        </w:tc>
      </w:tr>
      <w:tr w:rsidR="00E562D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3B29D8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 20/09/2022</w:t>
            </w:r>
          </w:p>
        </w:tc>
        <w:tc>
          <w:tcPr>
            <w:tcW w:w="1343" w:type="pct"/>
            <w:shd w:val="clear" w:color="auto" w:fill="auto"/>
          </w:tcPr>
          <w:p w:rsidR="00CA1069" w:rsidRDefault="00C13630" w:rsidP="00676486"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Cebabs</w:t>
            </w:r>
            <w:proofErr w:type="spellEnd"/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Ffrwythau</w:t>
            </w:r>
          </w:p>
        </w:tc>
        <w:tc>
          <w:tcPr>
            <w:tcW w:w="1127" w:type="pct"/>
            <w:shd w:val="clear" w:color="auto" w:fill="auto"/>
          </w:tcPr>
          <w:p w:rsidR="00CA106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a’r Cae Chwarae</w:t>
            </w:r>
          </w:p>
        </w:tc>
      </w:tr>
      <w:tr w:rsidR="00E562D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 27/09/2022</w:t>
            </w:r>
          </w:p>
        </w:tc>
        <w:tc>
          <w:tcPr>
            <w:tcW w:w="1343" w:type="pct"/>
            <w:shd w:val="clear" w:color="auto" w:fill="auto"/>
          </w:tcPr>
          <w:p w:rsidR="00CA1069" w:rsidRPr="00090992" w:rsidRDefault="00C13630" w:rsidP="004445A2">
            <w:r>
              <w:rPr>
                <w:rFonts w:eastAsia="Arial"/>
                <w:bCs/>
                <w:iCs/>
                <w:color w:val="000000"/>
                <w:lang w:val="cy-GB"/>
              </w:rPr>
              <w:t>Balŵns dŵr (os bydd y tywydd yn caniatáu)</w:t>
            </w:r>
          </w:p>
        </w:tc>
        <w:tc>
          <w:tcPr>
            <w:tcW w:w="1127" w:type="pct"/>
            <w:shd w:val="clear" w:color="auto" w:fill="auto"/>
          </w:tcPr>
          <w:p w:rsidR="00CA106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a’r Cae Chwarae</w:t>
            </w:r>
          </w:p>
        </w:tc>
      </w:tr>
      <w:tr w:rsidR="00E562D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4/10/22</w:t>
            </w:r>
          </w:p>
        </w:tc>
        <w:tc>
          <w:tcPr>
            <w:tcW w:w="1343" w:type="pct"/>
            <w:shd w:val="clear" w:color="auto" w:fill="FFFFFF" w:themeFill="background1"/>
          </w:tcPr>
          <w:p w:rsidR="004445A2" w:rsidRDefault="00C13630" w:rsidP="00C07E08">
            <w:r>
              <w:rPr>
                <w:rFonts w:eastAsia="Arial"/>
                <w:bCs/>
                <w:iCs/>
                <w:color w:val="000000"/>
                <w:lang w:val="cy-GB"/>
              </w:rPr>
              <w:t>Dylunio crysau.t</w:t>
            </w:r>
          </w:p>
          <w:p w:rsidR="00C07E08" w:rsidRPr="003D1646" w:rsidRDefault="00C13630" w:rsidP="004445A2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CA1069" w:rsidRPr="00090992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shd w:val="clear" w:color="auto" w:fill="FFFFFF" w:themeFill="background1"/>
          </w:tcPr>
          <w:p w:rsidR="004445A2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  <w:p w:rsidR="00CA1069" w:rsidRPr="00B55C79" w:rsidRDefault="00C13630" w:rsidP="00676486">
            <w:r>
              <w:rPr>
                <w:rFonts w:eastAsia="Arial"/>
                <w:b w:val="0"/>
                <w:i w:val="0"/>
                <w:color w:val="000000"/>
                <w:lang w:val="cy-GB"/>
              </w:rPr>
              <w:t xml:space="preserve">  </w:t>
            </w:r>
          </w:p>
        </w:tc>
      </w:tr>
      <w:tr w:rsidR="00E562DC" w:rsidTr="008349D1">
        <w:trPr>
          <w:trHeight w:val="301"/>
        </w:trPr>
        <w:tc>
          <w:tcPr>
            <w:tcW w:w="1166" w:type="pct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11/10/22</w:t>
            </w:r>
          </w:p>
        </w:tc>
        <w:tc>
          <w:tcPr>
            <w:tcW w:w="1343" w:type="pct"/>
          </w:tcPr>
          <w:p w:rsidR="00221B3B" w:rsidRDefault="00C13630" w:rsidP="00221B3B"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Rownderi</w:t>
            </w:r>
            <w:proofErr w:type="spellEnd"/>
          </w:p>
          <w:p w:rsidR="00CA1069" w:rsidRPr="00E33D61" w:rsidRDefault="00CA1069" w:rsidP="00221B3B"/>
        </w:tc>
        <w:tc>
          <w:tcPr>
            <w:tcW w:w="1127" w:type="pct"/>
          </w:tcPr>
          <w:p w:rsidR="00CA106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8349D1">
        <w:trPr>
          <w:trHeight w:val="301"/>
        </w:trPr>
        <w:tc>
          <w:tcPr>
            <w:tcW w:w="1166" w:type="pct"/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18/10/22</w:t>
            </w:r>
          </w:p>
        </w:tc>
        <w:tc>
          <w:tcPr>
            <w:tcW w:w="1343" w:type="pct"/>
          </w:tcPr>
          <w:p w:rsidR="00CA1069" w:rsidRPr="00E33D61" w:rsidRDefault="00C13630" w:rsidP="004445A2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Gwneud </w:t>
            </w:r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Moctêls</w:t>
            </w:r>
            <w:proofErr w:type="spellEnd"/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</w:t>
            </w:r>
          </w:p>
        </w:tc>
        <w:tc>
          <w:tcPr>
            <w:tcW w:w="1127" w:type="pct"/>
          </w:tcPr>
          <w:p w:rsidR="00CA106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8349D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25/10/22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7E08" w:rsidRDefault="00C13630" w:rsidP="00C07E08">
            <w:r>
              <w:rPr>
                <w:rFonts w:eastAsia="Arial"/>
                <w:bCs/>
                <w:iCs/>
                <w:color w:val="000000"/>
                <w:lang w:val="cy-GB"/>
              </w:rPr>
              <w:t>Celf a chrefft</w:t>
            </w:r>
          </w:p>
          <w:p w:rsidR="00CA1069" w:rsidRPr="00E33D61" w:rsidRDefault="00CA1069" w:rsidP="00221B3B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E60E0A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Hanner Tymor yr Hydref</w:t>
            </w:r>
          </w:p>
        </w:tc>
      </w:tr>
      <w:tr w:rsidR="00E562DC" w:rsidTr="00C928C2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156327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C13630" w:rsidP="00676486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Lleoliad</w:t>
            </w:r>
          </w:p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C67FB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Mawrth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8/11/22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C13630" w:rsidP="004445A2">
            <w:r>
              <w:rPr>
                <w:rFonts w:eastAsia="Arial"/>
                <w:bCs/>
                <w:iCs/>
                <w:color w:val="000000"/>
                <w:lang w:val="cy-GB"/>
              </w:rPr>
              <w:t>Sgyrsiau yn seiliedig ar faterion penodol a siocled poeth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15/11/22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C13630" w:rsidP="00676486"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Malws</w:t>
            </w:r>
            <w:proofErr w:type="spellEnd"/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melys a </w:t>
            </w:r>
            <w:r>
              <w:rPr>
                <w:rFonts w:eastAsia="Arial"/>
                <w:bCs/>
                <w:iCs/>
                <w:color w:val="000000"/>
                <w:lang w:val="cy-GB"/>
              </w:rPr>
              <w:t>‘</w:t>
            </w:r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smores</w:t>
            </w:r>
            <w:proofErr w:type="spellEnd"/>
            <w:r>
              <w:rPr>
                <w:rFonts w:eastAsia="Arial"/>
                <w:bCs/>
                <w:iCs/>
                <w:color w:val="000000"/>
                <w:lang w:val="cy-GB"/>
              </w:rPr>
              <w:t>’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  <w:p w:rsidR="00676486" w:rsidRPr="00E56583" w:rsidRDefault="00676486" w:rsidP="00676486"/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22/11/22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Tost a gemau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  <w:p w:rsidR="008E14DE" w:rsidRPr="00B55C79" w:rsidRDefault="008E14DE" w:rsidP="00676486"/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29/11/22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C13630" w:rsidP="004445A2">
            <w:r>
              <w:rPr>
                <w:rFonts w:eastAsia="Arial"/>
                <w:bCs/>
                <w:iCs/>
                <w:color w:val="000000"/>
                <w:lang w:val="cy-GB"/>
              </w:rPr>
              <w:t>Cŵn poeth a Sgwrs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C13630" w:rsidP="00676486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Mawrth 06/12/22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445A2" w:rsidRPr="004445A2" w:rsidRDefault="00C13630" w:rsidP="004445A2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Taith</w:t>
            </w:r>
          </w:p>
          <w:p w:rsidR="004445A2" w:rsidRPr="004445A2" w:rsidRDefault="00C13630" w:rsidP="00676486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LLEOLIAD I’W GADARNHAU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C13630" w:rsidP="00676486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C13630" w:rsidP="00676486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I'w gadarnhau</w:t>
            </w:r>
          </w:p>
        </w:tc>
      </w:tr>
      <w:tr w:rsidR="00E562DC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lastRenderedPageBreak/>
              <w:t>Mawrth 13/12/22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Siocled poeth a </w:t>
            </w:r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malws</w:t>
            </w:r>
            <w:proofErr w:type="spellEnd"/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 melys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676486">
        <w:trPr>
          <w:trHeight w:val="67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676486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Mawrth 20/12/22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676486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Noson Pitsas (popty pitsa)</w:t>
            </w:r>
          </w:p>
          <w:p w:rsidR="00156327" w:rsidRPr="00156327" w:rsidRDefault="00156327" w:rsidP="0067648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C13630" w:rsidP="00676486">
            <w:pPr>
              <w:rPr>
                <w:color w:val="548DD4" w:themeColor="text2" w:themeTint="99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C13630" w:rsidP="00676486">
            <w:r>
              <w:rPr>
                <w:rFonts w:eastAsia="Arial"/>
                <w:bCs/>
                <w:iCs/>
                <w:color w:val="000000"/>
                <w:lang w:val="cy-GB"/>
              </w:rPr>
              <w:t>Parc a Chae Chwarae</w:t>
            </w:r>
          </w:p>
        </w:tc>
      </w:tr>
      <w:tr w:rsidR="00E562DC" w:rsidTr="0028779E">
        <w:trPr>
          <w:trHeight w:val="677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28779E" w:rsidRPr="0028779E" w:rsidRDefault="00C13630" w:rsidP="008E14DE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Gwyliau’r Nadolig</w:t>
            </w:r>
          </w:p>
        </w:tc>
      </w:tr>
    </w:tbl>
    <w:p w:rsidR="002C3890" w:rsidRDefault="00C13630" w:rsidP="0028779E">
      <w:pPr>
        <w:tabs>
          <w:tab w:val="left" w:pos="225"/>
          <w:tab w:val="center" w:pos="5040"/>
        </w:tabs>
        <w:jc w:val="left"/>
      </w:pPr>
      <w:r>
        <w:tab/>
      </w:r>
      <w:r>
        <w:tab/>
      </w:r>
      <w:r>
        <w:tab/>
      </w:r>
    </w:p>
    <w:p w:rsidR="002C3890" w:rsidRDefault="002C3890" w:rsidP="00676486"/>
    <w:p w:rsidR="00C76BF0" w:rsidRPr="00807842" w:rsidRDefault="00C13630" w:rsidP="00676486">
      <w:r>
        <w:rPr>
          <w:rFonts w:eastAsia="Arial"/>
          <w:bCs/>
          <w:iCs/>
          <w:color w:val="000000"/>
          <w:lang w:val="cy-GB"/>
        </w:rPr>
        <w:t xml:space="preserve">Am fwy o </w:t>
      </w:r>
      <w:r>
        <w:rPr>
          <w:rFonts w:eastAsia="Arial"/>
          <w:bCs/>
          <w:iCs/>
          <w:color w:val="000000"/>
          <w:lang w:val="cy-GB"/>
        </w:rPr>
        <w:t xml:space="preserve">wybodaeth am yr holl weithgareddau uchod, ewch i www.wrecsamifanc.co.uk am ddiweddariadau rheolaidd </w:t>
      </w:r>
      <w:r>
        <w:rPr>
          <w:rFonts w:eastAsia="Arial"/>
          <w:bCs/>
          <w:iCs/>
          <w:color w:val="000000"/>
          <w:lang w:val="cy-GB"/>
        </w:rPr>
        <w:t>ac am unrhyw newidiadau i'r rhaglen.   Ni fydd y wybodaeth gyswllt yn cael ei rhannu ag unrhyw barti arall.</w:t>
      </w:r>
    </w:p>
    <w:p w:rsidR="00C76BF0" w:rsidRPr="007D74B4" w:rsidRDefault="00C13630" w:rsidP="00676486">
      <w:r>
        <w:rPr>
          <w:rFonts w:eastAsia="Arial"/>
          <w:bCs/>
          <w:iCs/>
          <w:color w:val="000000"/>
          <w:lang w:val="cy-GB"/>
        </w:rPr>
        <w:t>Yn olaf, byddem wrth ein boddau’n clywed eich syniadau am weithgareddau</w:t>
      </w:r>
      <w:r>
        <w:rPr>
          <w:rFonts w:eastAsia="Arial"/>
          <w:bCs/>
          <w:iCs/>
          <w:color w:val="000000"/>
          <w:lang w:val="cy-GB"/>
        </w:rPr>
        <w:t xml:space="preserve"> at y dyfodol, felly peidiwch â bod ofn eu rhannu</w:t>
      </w:r>
      <w:bookmarkStart w:id="0" w:name="_GoBack"/>
      <w:bookmarkEnd w:id="0"/>
      <w:r>
        <w:rPr>
          <w:rFonts w:eastAsia="Arial"/>
          <w:bCs/>
          <w:iCs/>
          <w:color w:val="000000"/>
          <w:lang w:val="cy-GB"/>
        </w:rPr>
        <w:t>.</w:t>
      </w:r>
      <w:bookmarkStart w:id="1" w:name="cysill"/>
      <w:bookmarkEnd w:id="1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13630">
      <w:r>
        <w:separator/>
      </w:r>
    </w:p>
  </w:endnote>
  <w:endnote w:type="continuationSeparator" w:id="0">
    <w:p w:rsidR="00000000" w:rsidRDefault="00C13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C13630" w:rsidP="0067648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13630">
      <w:r>
        <w:separator/>
      </w:r>
    </w:p>
  </w:footnote>
  <w:footnote w:type="continuationSeparator" w:id="0">
    <w:p w:rsidR="00000000" w:rsidRDefault="00C13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C13630" w:rsidP="0067648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C13630" w:rsidP="0067648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76486">
    <w:pPr>
      <w:pStyle w:val="Header"/>
    </w:pPr>
  </w:p>
  <w:p w:rsidR="00F86700" w:rsidRDefault="00C13630" w:rsidP="00676486">
    <w:pPr>
      <w:pStyle w:val="Header"/>
    </w:pPr>
    <w:r>
      <w:t xml:space="preserve">                               </w:t>
    </w:r>
  </w:p>
  <w:p w:rsidR="00F86700" w:rsidRDefault="00F86700" w:rsidP="00676486">
    <w:pPr>
      <w:pStyle w:val="Header"/>
    </w:pPr>
  </w:p>
  <w:p w:rsidR="00DC2E54" w:rsidRDefault="00DC2E54" w:rsidP="006764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6327"/>
    <w:rsid w:val="00161B34"/>
    <w:rsid w:val="00167A66"/>
    <w:rsid w:val="001715E3"/>
    <w:rsid w:val="00176BE5"/>
    <w:rsid w:val="001811C4"/>
    <w:rsid w:val="0018559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1B3B"/>
    <w:rsid w:val="00230857"/>
    <w:rsid w:val="00263683"/>
    <w:rsid w:val="00285AB6"/>
    <w:rsid w:val="0028779E"/>
    <w:rsid w:val="00290022"/>
    <w:rsid w:val="00290FC3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46F51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21E2"/>
    <w:rsid w:val="004445A2"/>
    <w:rsid w:val="004451C8"/>
    <w:rsid w:val="00462119"/>
    <w:rsid w:val="00464F54"/>
    <w:rsid w:val="00467BE4"/>
    <w:rsid w:val="004729A9"/>
    <w:rsid w:val="00475B5A"/>
    <w:rsid w:val="00480600"/>
    <w:rsid w:val="00487D63"/>
    <w:rsid w:val="0049277A"/>
    <w:rsid w:val="004C53F4"/>
    <w:rsid w:val="004C7E87"/>
    <w:rsid w:val="004D17FF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486"/>
    <w:rsid w:val="00676666"/>
    <w:rsid w:val="0067694B"/>
    <w:rsid w:val="00685153"/>
    <w:rsid w:val="00686A0E"/>
    <w:rsid w:val="006A0459"/>
    <w:rsid w:val="006B04FD"/>
    <w:rsid w:val="006B05E9"/>
    <w:rsid w:val="006B12B6"/>
    <w:rsid w:val="006B2FF1"/>
    <w:rsid w:val="006B31EB"/>
    <w:rsid w:val="006E02C0"/>
    <w:rsid w:val="006E711B"/>
    <w:rsid w:val="00715184"/>
    <w:rsid w:val="00721B24"/>
    <w:rsid w:val="007244A9"/>
    <w:rsid w:val="00735EF5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548A1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14DE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07E08"/>
    <w:rsid w:val="00C13630"/>
    <w:rsid w:val="00C33ED2"/>
    <w:rsid w:val="00C512E1"/>
    <w:rsid w:val="00C727D2"/>
    <w:rsid w:val="00C72F32"/>
    <w:rsid w:val="00C76BF0"/>
    <w:rsid w:val="00C80222"/>
    <w:rsid w:val="00C86094"/>
    <w:rsid w:val="00CA0330"/>
    <w:rsid w:val="00CA1069"/>
    <w:rsid w:val="00CD4812"/>
    <w:rsid w:val="00CE1C89"/>
    <w:rsid w:val="00CE7834"/>
    <w:rsid w:val="00D12DE0"/>
    <w:rsid w:val="00D309C3"/>
    <w:rsid w:val="00D33177"/>
    <w:rsid w:val="00D4312D"/>
    <w:rsid w:val="00D87A85"/>
    <w:rsid w:val="00D969FD"/>
    <w:rsid w:val="00DB0570"/>
    <w:rsid w:val="00DC2E54"/>
    <w:rsid w:val="00DC4B62"/>
    <w:rsid w:val="00DC73EF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2DC"/>
    <w:rsid w:val="00E56320"/>
    <w:rsid w:val="00E56583"/>
    <w:rsid w:val="00E60E0A"/>
    <w:rsid w:val="00E94019"/>
    <w:rsid w:val="00E95A48"/>
    <w:rsid w:val="00EA4DCF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03E8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73D6E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76486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1A4E0-0747-4D6B-B2D9-FC8BF5802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3</TotalTime>
  <Pages>2</Pages>
  <Words>233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2019-01-21T20:21:00Z</cp:lastPrinted>
  <dcterms:created xsi:type="dcterms:W3CDTF">2022-08-16T11:52:00Z</dcterms:created>
  <dcterms:modified xsi:type="dcterms:W3CDTF">2022-08-23T14:15:00Z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