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4D5F25" w:rsidP="004D5F25">
      <w:pPr>
        <w:pStyle w:val="Title"/>
      </w:pPr>
      <w:r>
        <w:t xml:space="preserve">Rhaglen Darpariaeth Ieuenctid Rhiwabon </w:t>
      </w:r>
    </w:p>
    <w:p w:rsidR="00C76BF0" w:rsidRPr="00013F2C" w:rsidRDefault="004D5F25" w:rsidP="004D5F25">
      <w:pPr>
        <w:pStyle w:val="Title"/>
      </w:pPr>
      <w:r>
        <w:t>Medi 2022 – Rhagfyr 2022</w:t>
      </w:r>
    </w:p>
    <w:p w:rsidR="00C76BF0" w:rsidRPr="00013F2C" w:rsidRDefault="00C76BF0" w:rsidP="004D5F25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0F2BC9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4D5F25" w:rsidP="004D5F25">
            <w:pPr>
              <w:pStyle w:val="TableHeader"/>
            </w:pPr>
            <w: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4D5F25" w:rsidP="004D5F25">
            <w:pPr>
              <w:pStyle w:val="TableHeader"/>
            </w:pPr>
            <w: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4D5F25" w:rsidP="004D5F25">
            <w:pPr>
              <w:pStyle w:val="TableHeader"/>
            </w:pPr>
            <w: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4D5F25" w:rsidP="004D5F25">
            <w:pPr>
              <w:pStyle w:val="TableHeader"/>
            </w:pPr>
            <w:r>
              <w:t>Lleo</w:t>
            </w:r>
            <w:r>
              <w:t>liad</w:t>
            </w:r>
          </w:p>
        </w:tc>
      </w:tr>
      <w:tr w:rsidR="000F2BC9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0A33B0" w:rsidRPr="001C67FB" w:rsidRDefault="004D5F25" w:rsidP="004D5F25">
            <w:r>
              <w:t>Llun 12/09/2022</w:t>
            </w:r>
          </w:p>
        </w:tc>
        <w:tc>
          <w:tcPr>
            <w:tcW w:w="1343" w:type="pct"/>
            <w:shd w:val="clear" w:color="auto" w:fill="auto"/>
          </w:tcPr>
          <w:p w:rsidR="005746B9" w:rsidRDefault="004D5F25" w:rsidP="004D5F25">
            <w:r>
              <w:t xml:space="preserve">CROESO’N ÔL </w:t>
            </w:r>
          </w:p>
          <w:p w:rsidR="0049277A" w:rsidRDefault="004D5F25" w:rsidP="004D5F25">
            <w:r>
              <w:t>Gweithgareddau Diwrnod Ymwybyddiaeth Ofalgar Cenedlaethol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126A6E" w:rsidRPr="009F563A" w:rsidRDefault="004D5F25" w:rsidP="004D5F25">
            <w:r>
              <w:t>5.30pm-7.30pm  NOSON PLANT IAU</w:t>
            </w:r>
          </w:p>
          <w:p w:rsidR="0049277A" w:rsidRPr="00B55C79" w:rsidRDefault="0049277A" w:rsidP="004D5F25"/>
        </w:tc>
        <w:tc>
          <w:tcPr>
            <w:tcW w:w="1364" w:type="pct"/>
            <w:shd w:val="clear" w:color="auto" w:fill="auto"/>
          </w:tcPr>
          <w:p w:rsidR="00126A6E" w:rsidRDefault="004D5F25" w:rsidP="004D5F25">
            <w:r>
              <w:t>Canolfan Ieuenctid Rhiwabon</w:t>
            </w:r>
          </w:p>
          <w:p w:rsidR="00126A6E" w:rsidRDefault="004D5F25" w:rsidP="004D5F25">
            <w:r>
              <w:t>Stanley Grove</w:t>
            </w:r>
          </w:p>
          <w:p w:rsidR="0049277A" w:rsidRPr="00B55C79" w:rsidRDefault="004D5F25" w:rsidP="004D5F25">
            <w:r>
              <w:t>Rhiwabon</w:t>
            </w:r>
          </w:p>
        </w:tc>
      </w:tr>
      <w:tr w:rsidR="000F2BC9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EE7556" w:rsidRPr="00956136" w:rsidRDefault="004D5F25" w:rsidP="004D5F25">
            <w:r>
              <w:t>Mawrth  13/09/2022</w:t>
            </w:r>
          </w:p>
        </w:tc>
        <w:tc>
          <w:tcPr>
            <w:tcW w:w="1343" w:type="pct"/>
            <w:shd w:val="clear" w:color="auto" w:fill="auto"/>
          </w:tcPr>
          <w:p w:rsidR="005746B9" w:rsidRDefault="004D5F25" w:rsidP="004D5F25">
            <w:r>
              <w:t xml:space="preserve">CROESO’N ÔL </w:t>
            </w:r>
          </w:p>
          <w:p w:rsidR="0049277A" w:rsidRDefault="004D5F25" w:rsidP="004D5F25">
            <w:r>
              <w:t>Diwrnod Cŵn Poeth Cenedlaethol (noson cŵn p</w:t>
            </w:r>
            <w:r>
              <w:t xml:space="preserve">oeth)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4D5F25" w:rsidP="004D5F25">
            <w:r>
              <w:t>6.30pm–8.30pm</w:t>
            </w:r>
          </w:p>
        </w:tc>
        <w:tc>
          <w:tcPr>
            <w:tcW w:w="1364" w:type="pct"/>
            <w:shd w:val="clear" w:color="auto" w:fill="auto"/>
          </w:tcPr>
          <w:p w:rsidR="00126A6E" w:rsidRDefault="004D5F25" w:rsidP="004D5F25">
            <w:r>
              <w:t>Canolfan Ieuenctid Rhiwabon</w:t>
            </w:r>
          </w:p>
          <w:p w:rsidR="00126A6E" w:rsidRDefault="004D5F25" w:rsidP="004D5F25">
            <w:r>
              <w:t>Stanley Grove</w:t>
            </w:r>
          </w:p>
          <w:p w:rsidR="0049277A" w:rsidRPr="00B55C79" w:rsidRDefault="004D5F25" w:rsidP="004D5F25">
            <w:r>
              <w:t>Rhiwabon</w:t>
            </w:r>
          </w:p>
        </w:tc>
      </w:tr>
      <w:tr w:rsidR="000F2BC9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B6D95" w:rsidRPr="00090992" w:rsidRDefault="004D5F25" w:rsidP="004D5F25">
            <w:r>
              <w:t>Iau 15/09/2022</w:t>
            </w:r>
          </w:p>
        </w:tc>
        <w:tc>
          <w:tcPr>
            <w:tcW w:w="1343" w:type="pct"/>
            <w:shd w:val="clear" w:color="auto" w:fill="auto"/>
          </w:tcPr>
          <w:p w:rsidR="004D5F25" w:rsidRDefault="004D5F25" w:rsidP="004D5F25">
            <w:pPr>
              <w:rPr>
                <w:color w:val="FF0000"/>
              </w:rPr>
            </w:pPr>
          </w:p>
          <w:p w:rsidR="004D5F25" w:rsidRDefault="004D5F25" w:rsidP="004D5F25">
            <w:r w:rsidRPr="004D5F25">
              <w:rPr>
                <w:color w:val="FF0000"/>
              </w:rPr>
              <w:t>Datgysylltiedig</w:t>
            </w:r>
          </w:p>
          <w:p w:rsidR="007B6D95" w:rsidRPr="004D5F25" w:rsidRDefault="004D5F25" w:rsidP="004D5F25">
            <w:r w:rsidRPr="004D5F25">
              <w:t>Sesiwn Chwaraeon</w:t>
            </w:r>
          </w:p>
          <w:p w:rsidR="007B6D95" w:rsidRDefault="007B6D95" w:rsidP="004D5F25"/>
        </w:tc>
        <w:tc>
          <w:tcPr>
            <w:tcW w:w="1127" w:type="pct"/>
            <w:shd w:val="clear" w:color="auto" w:fill="auto"/>
            <w:vAlign w:val="center"/>
          </w:tcPr>
          <w:p w:rsidR="007B6D95" w:rsidRPr="004D5F25" w:rsidRDefault="004D5F25" w:rsidP="004D5F25">
            <w:pPr>
              <w:jc w:val="both"/>
              <w:rPr>
                <w:color w:val="FF0000"/>
              </w:rPr>
            </w:pPr>
            <w:r w:rsidRPr="004D5F25">
              <w:rPr>
                <w:color w:val="FF0000"/>
              </w:rPr>
              <w:t xml:space="preserve">   </w:t>
            </w:r>
            <w:r w:rsidRPr="004D5F25">
              <w:rPr>
                <w:color w:val="FF0000"/>
              </w:rPr>
              <w:t xml:space="preserve">6pm tan 7pm </w:t>
            </w:r>
          </w:p>
          <w:p w:rsidR="007B6D95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  <w:shd w:val="clear" w:color="auto" w:fill="auto"/>
          </w:tcPr>
          <w:p w:rsidR="004D5F25" w:rsidRDefault="004D5F25" w:rsidP="004D5F25"/>
          <w:p w:rsidR="007B6D95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7B6D95" w:rsidRPr="00B55C79" w:rsidRDefault="004D5F25" w:rsidP="004D5F25">
            <w:r>
              <w:t>Neuadd chwaraeon Ysgol Rhiwabon</w:t>
            </w:r>
          </w:p>
        </w:tc>
      </w:tr>
      <w:tr w:rsidR="000F2BC9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3B29D8" w:rsidRDefault="004D5F25" w:rsidP="004D5F25">
            <w:r>
              <w:t>Llun 19/09/2022</w:t>
            </w:r>
          </w:p>
        </w:tc>
        <w:tc>
          <w:tcPr>
            <w:tcW w:w="1343" w:type="pct"/>
            <w:shd w:val="clear" w:color="auto" w:fill="auto"/>
          </w:tcPr>
          <w:p w:rsidR="006067D3" w:rsidRPr="00090992" w:rsidRDefault="004D5F25" w:rsidP="004D5F25">
            <w:r>
              <w:t>Dewis Rhydd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126A6E" w:rsidRPr="009F563A" w:rsidRDefault="004D5F25" w:rsidP="004D5F25">
            <w:r>
              <w:t>5.30pm-7.30pm  NOSON PLANT IAU</w:t>
            </w:r>
          </w:p>
          <w:p w:rsidR="0049277A" w:rsidRPr="00B55C79" w:rsidRDefault="0049277A" w:rsidP="004D5F25"/>
        </w:tc>
        <w:tc>
          <w:tcPr>
            <w:tcW w:w="1364" w:type="pct"/>
            <w:shd w:val="clear" w:color="auto" w:fill="auto"/>
          </w:tcPr>
          <w:p w:rsidR="00126A6E" w:rsidRDefault="004D5F25" w:rsidP="004D5F25">
            <w:r>
              <w:t>Canolfan Ieuenc</w:t>
            </w:r>
            <w:r>
              <w:t>tid Rhiwabon</w:t>
            </w:r>
          </w:p>
          <w:p w:rsidR="00126A6E" w:rsidRDefault="004D5F25" w:rsidP="004D5F25">
            <w:r>
              <w:t>Stanley Grove</w:t>
            </w:r>
          </w:p>
          <w:p w:rsidR="0049277A" w:rsidRPr="00B55C79" w:rsidRDefault="004D5F25" w:rsidP="004D5F25">
            <w:r>
              <w:t>Rhiwabon</w:t>
            </w:r>
          </w:p>
        </w:tc>
      </w:tr>
      <w:tr w:rsidR="000F2BC9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1C67FB" w:rsidRDefault="004D5F25" w:rsidP="004D5F25">
            <w:r>
              <w:t>Mawrth  20/09/2022</w:t>
            </w:r>
          </w:p>
        </w:tc>
        <w:tc>
          <w:tcPr>
            <w:tcW w:w="1343" w:type="pct"/>
            <w:shd w:val="clear" w:color="auto" w:fill="auto"/>
          </w:tcPr>
          <w:p w:rsidR="00DC2E54" w:rsidRPr="00090992" w:rsidRDefault="004D5F25" w:rsidP="004D5F25">
            <w:r>
              <w:t>Noson harddwch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49277A" w:rsidRPr="00B55C79" w:rsidRDefault="004D5F25" w:rsidP="004D5F25">
            <w:r>
              <w:t>6.30pm–8.30pm</w:t>
            </w:r>
          </w:p>
        </w:tc>
        <w:tc>
          <w:tcPr>
            <w:tcW w:w="1364" w:type="pct"/>
            <w:shd w:val="clear" w:color="auto" w:fill="auto"/>
          </w:tcPr>
          <w:p w:rsidR="00126A6E" w:rsidRDefault="004D5F25" w:rsidP="004D5F25">
            <w:r>
              <w:t>Canolfan Ieuenctid Rhiwabon</w:t>
            </w:r>
          </w:p>
          <w:p w:rsidR="00126A6E" w:rsidRDefault="004D5F25" w:rsidP="004D5F25">
            <w:r>
              <w:t>Stanley Grove</w:t>
            </w:r>
          </w:p>
          <w:p w:rsidR="0049277A" w:rsidRPr="00B55C79" w:rsidRDefault="004D5F25" w:rsidP="004D5F25">
            <w:r>
              <w:t>Rhiwabon</w:t>
            </w:r>
          </w:p>
        </w:tc>
      </w:tr>
      <w:tr w:rsidR="000F2BC9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7B6D95" w:rsidRPr="001C67FB" w:rsidRDefault="004D5F25" w:rsidP="004D5F25">
            <w:r>
              <w:t>Iau 22/09/2022</w:t>
            </w:r>
          </w:p>
        </w:tc>
        <w:tc>
          <w:tcPr>
            <w:tcW w:w="1343" w:type="pct"/>
            <w:shd w:val="clear" w:color="auto" w:fill="auto"/>
          </w:tcPr>
          <w:p w:rsidR="004D5F25" w:rsidRDefault="004D5F25" w:rsidP="004D5F25">
            <w:pPr>
              <w:rPr>
                <w:color w:val="FF0000"/>
              </w:rPr>
            </w:pPr>
          </w:p>
          <w:p w:rsidR="007B6D9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Datgysylltiedig</w:t>
            </w:r>
          </w:p>
          <w:p w:rsidR="004D5F25" w:rsidRPr="005A06B1" w:rsidRDefault="004D5F25" w:rsidP="004D5F25">
            <w:r>
              <w:t>Sesiwn Chwaraeon</w:t>
            </w:r>
          </w:p>
          <w:p w:rsidR="007B6D95" w:rsidRDefault="004D5F25" w:rsidP="004D5F25">
            <w:r>
              <w:t xml:space="preserve">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B6D95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7B6D95" w:rsidRPr="00B55C79" w:rsidRDefault="004D5F25" w:rsidP="004D5F25">
            <w:r>
              <w:t>7pm tan 8</w:t>
            </w:r>
            <w:r>
              <w:t xml:space="preserve">pm </w:t>
            </w:r>
          </w:p>
        </w:tc>
        <w:tc>
          <w:tcPr>
            <w:tcW w:w="1364" w:type="pct"/>
            <w:shd w:val="clear" w:color="auto" w:fill="auto"/>
          </w:tcPr>
          <w:p w:rsidR="004D5F25" w:rsidRDefault="004D5F25" w:rsidP="004D5F25"/>
          <w:p w:rsidR="007B6D95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7B6D95" w:rsidRPr="00B55C79" w:rsidRDefault="004D5F25" w:rsidP="004D5F25">
            <w:r>
              <w:t>Neuadd chwaraeon Ysgol Rhiwabon</w:t>
            </w:r>
          </w:p>
        </w:tc>
      </w:tr>
      <w:tr w:rsidR="000F2BC9" w:rsidTr="00193F33">
        <w:trPr>
          <w:trHeight w:val="301"/>
        </w:trPr>
        <w:tc>
          <w:tcPr>
            <w:tcW w:w="1166" w:type="pct"/>
          </w:tcPr>
          <w:p w:rsidR="0049277A" w:rsidRPr="001C67FB" w:rsidRDefault="004D5F25" w:rsidP="004D5F25">
            <w:r>
              <w:t>Llun 26/09/2022</w:t>
            </w:r>
          </w:p>
        </w:tc>
        <w:tc>
          <w:tcPr>
            <w:tcW w:w="1343" w:type="pct"/>
          </w:tcPr>
          <w:p w:rsidR="00DC2E54" w:rsidRPr="00090992" w:rsidRDefault="004D5F25" w:rsidP="004D5F25">
            <w:r>
              <w:t>Swyddog Cymorth Cymunedol yr Heddlu - Emily Blake</w:t>
            </w:r>
          </w:p>
        </w:tc>
        <w:tc>
          <w:tcPr>
            <w:tcW w:w="1127" w:type="pct"/>
            <w:vAlign w:val="center"/>
          </w:tcPr>
          <w:p w:rsidR="00126A6E" w:rsidRPr="009F563A" w:rsidRDefault="004D5F25" w:rsidP="004D5F25">
            <w:r>
              <w:t>5.30pm-7.30pm  NOSON PLANT IAU</w:t>
            </w:r>
          </w:p>
          <w:p w:rsidR="006067D3" w:rsidRPr="00B55C79" w:rsidRDefault="006067D3" w:rsidP="004D5F25"/>
        </w:tc>
        <w:tc>
          <w:tcPr>
            <w:tcW w:w="1364" w:type="pct"/>
          </w:tcPr>
          <w:p w:rsidR="00126A6E" w:rsidRDefault="004D5F25" w:rsidP="004D5F25">
            <w:r>
              <w:lastRenderedPageBreak/>
              <w:t>Canolfan Ieuenctid Rhiwabon</w:t>
            </w:r>
          </w:p>
          <w:p w:rsidR="00126A6E" w:rsidRDefault="004D5F25" w:rsidP="004D5F25">
            <w:r>
              <w:t>Stanley Grove</w:t>
            </w:r>
          </w:p>
          <w:p w:rsidR="000A33B0" w:rsidRPr="00B55C79" w:rsidRDefault="004D5F25" w:rsidP="004D5F25">
            <w:r>
              <w:lastRenderedPageBreak/>
              <w:t>Rhiwabon</w:t>
            </w:r>
          </w:p>
        </w:tc>
      </w:tr>
      <w:tr w:rsidR="000F2BC9" w:rsidTr="00F94475">
        <w:trPr>
          <w:trHeight w:val="301"/>
        </w:trPr>
        <w:tc>
          <w:tcPr>
            <w:tcW w:w="1166" w:type="pct"/>
            <w:shd w:val="clear" w:color="auto" w:fill="DBE5F1" w:themeFill="accent1" w:themeFillTint="33"/>
          </w:tcPr>
          <w:p w:rsidR="00EE7556" w:rsidRPr="00F94475" w:rsidRDefault="004D5F25" w:rsidP="004D5F25">
            <w:r>
              <w:lastRenderedPageBreak/>
              <w:t>Mawrth  27/09/2022</w:t>
            </w:r>
          </w:p>
        </w:tc>
        <w:tc>
          <w:tcPr>
            <w:tcW w:w="1343" w:type="pct"/>
            <w:shd w:val="clear" w:color="auto" w:fill="DBE5F1" w:themeFill="accent1" w:themeFillTint="33"/>
          </w:tcPr>
          <w:p w:rsidR="00AB2427" w:rsidRPr="004D5F25" w:rsidRDefault="004D5F25" w:rsidP="004D5F25">
            <w:pPr>
              <w:rPr>
                <w:color w:val="00B050"/>
              </w:rPr>
            </w:pPr>
            <w:r>
              <w:rPr>
                <w:color w:val="00B050"/>
              </w:rPr>
              <w:t xml:space="preserve">Ar gau ar gyfer </w:t>
            </w:r>
            <w:r w:rsidRPr="004D5F25">
              <w:rPr>
                <w:color w:val="00B050"/>
              </w:rPr>
              <w:t>cynllunio</w:t>
            </w:r>
          </w:p>
          <w:p w:rsidR="006B12B6" w:rsidRPr="00F94475" w:rsidRDefault="004D5F25" w:rsidP="004D5F25">
            <w:r w:rsidRPr="00F94475">
              <w:rPr>
                <w:lang w:val="en-US"/>
              </w:rPr>
              <w:t xml:space="preserve"> </w:t>
            </w:r>
          </w:p>
        </w:tc>
        <w:tc>
          <w:tcPr>
            <w:tcW w:w="1127" w:type="pct"/>
            <w:shd w:val="clear" w:color="auto" w:fill="DBE5F1" w:themeFill="accent1" w:themeFillTint="33"/>
            <w:vAlign w:val="center"/>
          </w:tcPr>
          <w:p w:rsidR="0049277A" w:rsidRPr="00F94475" w:rsidRDefault="004D5F25" w:rsidP="004D5F25">
            <w:r w:rsidRPr="00F94475">
              <w:rPr>
                <w:lang w:val="en-US"/>
              </w:rPr>
              <w:t>-</w:t>
            </w:r>
          </w:p>
        </w:tc>
        <w:tc>
          <w:tcPr>
            <w:tcW w:w="1364" w:type="pct"/>
            <w:shd w:val="clear" w:color="auto" w:fill="DBE5F1" w:themeFill="accent1" w:themeFillTint="33"/>
          </w:tcPr>
          <w:p w:rsidR="000A33B0" w:rsidRPr="00F94475" w:rsidRDefault="004D5F25" w:rsidP="004D5F25">
            <w:r w:rsidRPr="00F94475">
              <w:rPr>
                <w:lang w:val="en-US"/>
              </w:rPr>
              <w:t>-</w:t>
            </w:r>
          </w:p>
        </w:tc>
      </w:tr>
      <w:tr w:rsidR="000F2BC9" w:rsidTr="00193F33">
        <w:trPr>
          <w:trHeight w:val="301"/>
        </w:trPr>
        <w:tc>
          <w:tcPr>
            <w:tcW w:w="1166" w:type="pct"/>
          </w:tcPr>
          <w:p w:rsidR="007B6D95" w:rsidRPr="001C67FB" w:rsidRDefault="004D5F25" w:rsidP="004D5F25">
            <w:r>
              <w:t>Iau 29/09/2022</w:t>
            </w:r>
          </w:p>
        </w:tc>
        <w:tc>
          <w:tcPr>
            <w:tcW w:w="1343" w:type="pct"/>
          </w:tcPr>
          <w:p w:rsidR="004D5F25" w:rsidRDefault="004D5F25" w:rsidP="004D5F25"/>
          <w:p w:rsidR="007B6D95" w:rsidRPr="005A06B1" w:rsidRDefault="004D5F25" w:rsidP="004D5F25">
            <w:r w:rsidRPr="004D5F25">
              <w:rPr>
                <w:color w:val="FF0000"/>
              </w:rPr>
              <w:t>Datgysylltiedig</w:t>
            </w:r>
            <w:r w:rsidRPr="004D5F25">
              <w:rPr>
                <w:color w:val="FF0000"/>
              </w:rPr>
              <w:t xml:space="preserve"> </w:t>
            </w:r>
            <w:r>
              <w:t xml:space="preserve">Sesiwn Chwaraeon </w:t>
            </w:r>
          </w:p>
          <w:p w:rsidR="007B6D95" w:rsidRDefault="004D5F25" w:rsidP="004D5F25">
            <w:r>
              <w:t xml:space="preserve">  </w:t>
            </w:r>
          </w:p>
        </w:tc>
        <w:tc>
          <w:tcPr>
            <w:tcW w:w="1127" w:type="pct"/>
            <w:vAlign w:val="center"/>
          </w:tcPr>
          <w:p w:rsidR="007B6D95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7B6D95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</w:tcPr>
          <w:p w:rsidR="004D5F25" w:rsidRDefault="004D5F25" w:rsidP="004D5F25"/>
          <w:p w:rsidR="007B6D95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7B6D95" w:rsidRPr="00B55C79" w:rsidRDefault="004D5F25" w:rsidP="004D5F25">
            <w:r>
              <w:t>Neuadd chwaraeon Ysgol Rhiwabon</w:t>
            </w:r>
          </w:p>
        </w:tc>
      </w:tr>
      <w:tr w:rsidR="000F2BC9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A0363" w:rsidRPr="001C67FB" w:rsidRDefault="004D5F25" w:rsidP="004D5F25">
            <w:r>
              <w:t>Llun 03/10/2022</w:t>
            </w:r>
          </w:p>
        </w:tc>
        <w:tc>
          <w:tcPr>
            <w:tcW w:w="1343" w:type="pct"/>
            <w:shd w:val="clear" w:color="auto" w:fill="FFFFFF" w:themeFill="background1"/>
          </w:tcPr>
          <w:p w:rsidR="005841B6" w:rsidRPr="003D1646" w:rsidRDefault="004D5F25" w:rsidP="004D5F25">
            <w:r>
              <w:t>Dewis Rhydd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FC0EA8" w:rsidRPr="009F563A" w:rsidRDefault="004D5F25" w:rsidP="004D5F25">
            <w:r>
              <w:t>5.30pm-7.30pm  NOSON PLANT IAU</w:t>
            </w:r>
          </w:p>
          <w:p w:rsidR="008A0363" w:rsidRPr="00090992" w:rsidRDefault="008A0363" w:rsidP="004D5F25"/>
        </w:tc>
        <w:tc>
          <w:tcPr>
            <w:tcW w:w="1364" w:type="pct"/>
            <w:shd w:val="clear" w:color="auto" w:fill="FFFFFF" w:themeFill="background1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8A0363" w:rsidRPr="00090992" w:rsidRDefault="004D5F25" w:rsidP="004D5F25">
            <w:r>
              <w:t>Rhiwabon</w:t>
            </w:r>
          </w:p>
        </w:tc>
      </w:tr>
      <w:tr w:rsidR="000F2BC9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1646" w:rsidRPr="001C67FB" w:rsidRDefault="004D5F25" w:rsidP="004D5F25">
            <w:r>
              <w:t>Mawrth 04/10/2022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841B6" w:rsidRPr="001C67FB" w:rsidRDefault="004D5F25" w:rsidP="004D5F25">
            <w:r>
              <w:t>Noson grempogau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610DC" w:rsidRPr="001C67FB" w:rsidRDefault="004D5F25" w:rsidP="004D5F25">
            <w:pPr>
              <w:pStyle w:val="TableText"/>
            </w:pPr>
            <w:r>
              <w:t>6.30pm–8.30pm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A610DC" w:rsidRPr="001C67FB" w:rsidRDefault="004D5F25" w:rsidP="004D5F25">
            <w:r>
              <w:t>Rhiwabon</w:t>
            </w:r>
          </w:p>
        </w:tc>
      </w:tr>
      <w:tr w:rsidR="000F2BC9" w:rsidTr="0090419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3D40D7" w:rsidRPr="001C67FB" w:rsidRDefault="004D5F25" w:rsidP="004D5F25">
            <w:r>
              <w:t>Iau 06/10/2022</w:t>
            </w:r>
          </w:p>
        </w:tc>
        <w:tc>
          <w:tcPr>
            <w:tcW w:w="1343" w:type="pct"/>
            <w:shd w:val="clear" w:color="auto" w:fill="FFFFFF" w:themeFill="background1"/>
          </w:tcPr>
          <w:p w:rsidR="004D5F25" w:rsidRDefault="004D5F25" w:rsidP="004D5F25">
            <w:pPr>
              <w:jc w:val="both"/>
            </w:pPr>
          </w:p>
          <w:p w:rsidR="003D40D7" w:rsidRPr="005A06B1" w:rsidRDefault="004D5F25" w:rsidP="004D5F25">
            <w:r w:rsidRPr="004D5F25">
              <w:rPr>
                <w:color w:val="FF0000"/>
              </w:rPr>
              <w:t>Datgysylltiedig</w:t>
            </w:r>
            <w:r>
              <w:t xml:space="preserve"> </w:t>
            </w:r>
            <w:r>
              <w:t xml:space="preserve">Sesiwn Chwaraeon </w:t>
            </w:r>
          </w:p>
          <w:p w:rsidR="003D40D7" w:rsidRDefault="004D5F25" w:rsidP="004D5F25">
            <w:r>
              <w:t xml:space="preserve">   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3D40D7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  <w:shd w:val="clear" w:color="auto" w:fill="FFFFFF" w:themeFill="background1"/>
          </w:tcPr>
          <w:p w:rsidR="004D5F25" w:rsidRDefault="004D5F25" w:rsidP="004D5F25"/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3D40D7" w:rsidRPr="00B55C79" w:rsidRDefault="004D5F25" w:rsidP="004D5F25">
            <w:r>
              <w:t>Neuadd chwaraeon Ysgol Rhiwabon</w:t>
            </w:r>
          </w:p>
        </w:tc>
      </w:tr>
      <w:tr w:rsidR="000F2BC9" w:rsidTr="00193F33">
        <w:trPr>
          <w:trHeight w:val="301"/>
        </w:trPr>
        <w:tc>
          <w:tcPr>
            <w:tcW w:w="1166" w:type="pct"/>
          </w:tcPr>
          <w:p w:rsidR="003D1646" w:rsidRPr="001C67FB" w:rsidRDefault="004D5F25" w:rsidP="004D5F25">
            <w:r>
              <w:t>Llun 10/10/2022</w:t>
            </w:r>
          </w:p>
        </w:tc>
        <w:tc>
          <w:tcPr>
            <w:tcW w:w="1343" w:type="pct"/>
          </w:tcPr>
          <w:p w:rsidR="003D1646" w:rsidRPr="00090992" w:rsidRDefault="003D1646" w:rsidP="004D5F25"/>
        </w:tc>
        <w:tc>
          <w:tcPr>
            <w:tcW w:w="1127" w:type="pct"/>
            <w:vAlign w:val="center"/>
          </w:tcPr>
          <w:p w:rsidR="00FC0EA8" w:rsidRPr="009F563A" w:rsidRDefault="004D5F25" w:rsidP="004D5F25">
            <w:r>
              <w:t>5.30pm-7.30pm  NOSON PLANT IAU</w:t>
            </w:r>
          </w:p>
          <w:p w:rsidR="003D1646" w:rsidRPr="00090992" w:rsidRDefault="003D1646" w:rsidP="004D5F25"/>
        </w:tc>
        <w:tc>
          <w:tcPr>
            <w:tcW w:w="1364" w:type="pct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3D1646" w:rsidRPr="00090992" w:rsidRDefault="004D5F25" w:rsidP="004D5F25">
            <w:r>
              <w:t>Rhiwabon</w:t>
            </w:r>
          </w:p>
        </w:tc>
      </w:tr>
      <w:tr w:rsidR="000F2BC9" w:rsidTr="00193F33">
        <w:trPr>
          <w:trHeight w:val="301"/>
        </w:trPr>
        <w:tc>
          <w:tcPr>
            <w:tcW w:w="1166" w:type="pct"/>
          </w:tcPr>
          <w:p w:rsidR="00367CB3" w:rsidRPr="001C67FB" w:rsidRDefault="004D5F25" w:rsidP="004D5F25">
            <w:r>
              <w:t>Mawrth 11/10/2022</w:t>
            </w:r>
          </w:p>
        </w:tc>
        <w:tc>
          <w:tcPr>
            <w:tcW w:w="1343" w:type="pct"/>
          </w:tcPr>
          <w:p w:rsidR="0002174A" w:rsidRPr="00E33D61" w:rsidRDefault="004D5F25" w:rsidP="004D5F25">
            <w:r>
              <w:t>Cystadleuaeth ‘</w:t>
            </w:r>
            <w:proofErr w:type="spellStart"/>
            <w:r>
              <w:t>Beer</w:t>
            </w:r>
            <w:proofErr w:type="spellEnd"/>
            <w:r>
              <w:t xml:space="preserve"> </w:t>
            </w:r>
            <w:proofErr w:type="spellStart"/>
            <w:r>
              <w:t>Pong</w:t>
            </w:r>
            <w:proofErr w:type="spellEnd"/>
            <w:r>
              <w:t>’ heb y cwrw!!!</w:t>
            </w:r>
          </w:p>
        </w:tc>
        <w:tc>
          <w:tcPr>
            <w:tcW w:w="1127" w:type="pct"/>
            <w:vAlign w:val="center"/>
          </w:tcPr>
          <w:p w:rsidR="00367CB3" w:rsidRPr="00B55C79" w:rsidRDefault="004D5F25" w:rsidP="004D5F25">
            <w:r>
              <w:t>6.30pm–8.30pm</w:t>
            </w:r>
          </w:p>
        </w:tc>
        <w:tc>
          <w:tcPr>
            <w:tcW w:w="1364" w:type="pct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EE7556" w:rsidRPr="00B55C79" w:rsidRDefault="004D5F25" w:rsidP="004D5F25">
            <w:r>
              <w:t>Rhiwabon</w:t>
            </w:r>
          </w:p>
        </w:tc>
      </w:tr>
      <w:tr w:rsidR="000F2BC9" w:rsidTr="00193F33">
        <w:trPr>
          <w:trHeight w:val="301"/>
        </w:trPr>
        <w:tc>
          <w:tcPr>
            <w:tcW w:w="1166" w:type="pct"/>
          </w:tcPr>
          <w:p w:rsidR="003D40D7" w:rsidRPr="001C67FB" w:rsidRDefault="004D5F25" w:rsidP="004D5F25">
            <w:r>
              <w:t>Iau 13/10/2022</w:t>
            </w:r>
          </w:p>
        </w:tc>
        <w:tc>
          <w:tcPr>
            <w:tcW w:w="1343" w:type="pct"/>
          </w:tcPr>
          <w:p w:rsidR="004D5F25" w:rsidRDefault="004D5F25" w:rsidP="004D5F25"/>
          <w:p w:rsidR="003D40D7" w:rsidRPr="005A06B1" w:rsidRDefault="004D5F25" w:rsidP="004D5F25">
            <w:r w:rsidRPr="004D5F25">
              <w:rPr>
                <w:color w:val="FF0000"/>
              </w:rPr>
              <w:t>Datgysylltiedig</w:t>
            </w:r>
            <w:r>
              <w:t xml:space="preserve"> </w:t>
            </w:r>
            <w:r>
              <w:t xml:space="preserve">Sesiwn Chwaraeon </w:t>
            </w:r>
          </w:p>
          <w:p w:rsidR="003D40D7" w:rsidRDefault="004D5F25" w:rsidP="004D5F25">
            <w:r>
              <w:t xml:space="preserve">    </w:t>
            </w:r>
          </w:p>
        </w:tc>
        <w:tc>
          <w:tcPr>
            <w:tcW w:w="1127" w:type="pct"/>
            <w:vAlign w:val="center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3D40D7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</w:tcPr>
          <w:p w:rsidR="004D5F25" w:rsidRDefault="004D5F25" w:rsidP="004D5F25"/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3D40D7" w:rsidRPr="00B55C79" w:rsidRDefault="004D5F25" w:rsidP="004D5F25">
            <w:r>
              <w:t>Neuadd chwaraeon Ysgol Rhiwabon</w:t>
            </w:r>
          </w:p>
        </w:tc>
      </w:tr>
      <w:tr w:rsidR="000F2BC9" w:rsidTr="00193F33">
        <w:trPr>
          <w:trHeight w:val="301"/>
        </w:trPr>
        <w:tc>
          <w:tcPr>
            <w:tcW w:w="1166" w:type="pct"/>
          </w:tcPr>
          <w:p w:rsidR="00B43804" w:rsidRPr="001C67FB" w:rsidRDefault="004D5F25" w:rsidP="004D5F25">
            <w:r>
              <w:t>Llun 17/10/2022</w:t>
            </w:r>
          </w:p>
        </w:tc>
        <w:tc>
          <w:tcPr>
            <w:tcW w:w="1343" w:type="pct"/>
          </w:tcPr>
          <w:p w:rsidR="005841B6" w:rsidRPr="00E33D61" w:rsidRDefault="004D5F25" w:rsidP="004D5F25">
            <w:r>
              <w:t>Noson gemau</w:t>
            </w:r>
          </w:p>
        </w:tc>
        <w:tc>
          <w:tcPr>
            <w:tcW w:w="1127" w:type="pct"/>
            <w:vAlign w:val="center"/>
          </w:tcPr>
          <w:p w:rsidR="00FC0EA8" w:rsidRPr="009F563A" w:rsidRDefault="004D5F25" w:rsidP="004D5F25">
            <w:r>
              <w:t>5.30pm-7.30pm  NOSON PLANT IAU</w:t>
            </w:r>
          </w:p>
          <w:p w:rsidR="005841B6" w:rsidRPr="00B55C79" w:rsidRDefault="005841B6" w:rsidP="004D5F25"/>
        </w:tc>
        <w:tc>
          <w:tcPr>
            <w:tcW w:w="1364" w:type="pct"/>
          </w:tcPr>
          <w:p w:rsidR="00FC0EA8" w:rsidRDefault="004D5F25" w:rsidP="004D5F25">
            <w:r>
              <w:lastRenderedPageBreak/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5841B6" w:rsidRPr="00B55C79" w:rsidRDefault="004D5F25" w:rsidP="004D5F25">
            <w:r>
              <w:lastRenderedPageBreak/>
              <w:t>Rhiwabon</w:t>
            </w:r>
          </w:p>
        </w:tc>
      </w:tr>
      <w:tr w:rsidR="000F2BC9" w:rsidTr="005841B6">
        <w:trPr>
          <w:trHeight w:val="301"/>
        </w:trPr>
        <w:tc>
          <w:tcPr>
            <w:tcW w:w="1166" w:type="pct"/>
            <w:shd w:val="clear" w:color="auto" w:fill="auto"/>
          </w:tcPr>
          <w:p w:rsidR="00B4380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lastRenderedPageBreak/>
              <w:t>Mawrth 18/10/2022</w:t>
            </w:r>
          </w:p>
        </w:tc>
        <w:tc>
          <w:tcPr>
            <w:tcW w:w="1343" w:type="pct"/>
            <w:shd w:val="clear" w:color="auto" w:fill="auto"/>
          </w:tcPr>
          <w:p w:rsidR="005841B6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Taith i’w gadarnhau (ystafell ddianc)</w:t>
            </w:r>
          </w:p>
          <w:p w:rsidR="00F94475" w:rsidRPr="004D5F25" w:rsidRDefault="00F94475" w:rsidP="004D5F25">
            <w:pPr>
              <w:rPr>
                <w:color w:val="548DD4" w:themeColor="text2" w:themeTint="99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5841B6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I'w gadarnhau</w:t>
            </w:r>
          </w:p>
        </w:tc>
        <w:tc>
          <w:tcPr>
            <w:tcW w:w="1364" w:type="pct"/>
            <w:shd w:val="clear" w:color="auto" w:fill="auto"/>
          </w:tcPr>
          <w:p w:rsidR="005841B6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I'w gadarnhau</w:t>
            </w:r>
          </w:p>
        </w:tc>
      </w:tr>
      <w:tr w:rsidR="000F2BC9" w:rsidTr="002E52EF">
        <w:trPr>
          <w:trHeight w:val="301"/>
        </w:trPr>
        <w:tc>
          <w:tcPr>
            <w:tcW w:w="1166" w:type="pct"/>
          </w:tcPr>
          <w:p w:rsidR="003D40D7" w:rsidRPr="001C67FB" w:rsidRDefault="004D5F25" w:rsidP="004D5F25">
            <w:r>
              <w:t>Iau 20/10/2022</w:t>
            </w:r>
          </w:p>
        </w:tc>
        <w:tc>
          <w:tcPr>
            <w:tcW w:w="1343" w:type="pct"/>
          </w:tcPr>
          <w:p w:rsidR="004D5F25" w:rsidRDefault="004D5F25" w:rsidP="004D5F25"/>
          <w:p w:rsidR="003D40D7" w:rsidRPr="005A06B1" w:rsidRDefault="004D5F25" w:rsidP="004D5F25">
            <w:r w:rsidRPr="004D5F25">
              <w:rPr>
                <w:color w:val="FF0000"/>
              </w:rPr>
              <w:t>Datgysylltiedig</w:t>
            </w:r>
            <w:r>
              <w:t xml:space="preserve"> </w:t>
            </w:r>
            <w:r>
              <w:t xml:space="preserve">Sesiwn Chwaraeon </w:t>
            </w:r>
          </w:p>
          <w:p w:rsidR="003D40D7" w:rsidRDefault="004D5F25" w:rsidP="004D5F25">
            <w:r>
              <w:t xml:space="preserve">     </w:t>
            </w:r>
          </w:p>
        </w:tc>
        <w:tc>
          <w:tcPr>
            <w:tcW w:w="1127" w:type="pct"/>
            <w:vAlign w:val="center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3D40D7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3D40D7" w:rsidRPr="00B55C79" w:rsidRDefault="004D5F25" w:rsidP="004D5F25">
            <w:r>
              <w:t>Neuadd chwaraeon Ysgol Rhiwabon</w:t>
            </w:r>
          </w:p>
        </w:tc>
      </w:tr>
      <w:tr w:rsidR="000F2BC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Pr="001C67FB" w:rsidRDefault="004D5F25" w:rsidP="004D5F25">
            <w:r>
              <w:t>Llun 24/10/2022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4D5F25" w:rsidP="004D5F25">
            <w:r>
              <w:t xml:space="preserve">Cerfio Pwmpenni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FC0EA8" w:rsidRPr="009F563A" w:rsidRDefault="004D5F25" w:rsidP="004D5F25">
            <w:r>
              <w:t>5.30pm-7.30pm  NOSON PLANT IAU</w:t>
            </w:r>
          </w:p>
          <w:p w:rsidR="005841B6" w:rsidRPr="00B55C79" w:rsidRDefault="005841B6" w:rsidP="004D5F25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5841B6" w:rsidRPr="00B55C79" w:rsidRDefault="004D5F25" w:rsidP="004D5F25">
            <w:r>
              <w:t>Rhiwabon</w:t>
            </w:r>
          </w:p>
        </w:tc>
      </w:tr>
      <w:tr w:rsidR="000F2BC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3804" w:rsidRPr="001C67FB" w:rsidRDefault="004D5F25" w:rsidP="004D5F25">
            <w:r>
              <w:t>Mawrth 25/10/2022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841B6" w:rsidRPr="00E33D61" w:rsidRDefault="004D5F25" w:rsidP="004D5F25">
            <w:r>
              <w:t xml:space="preserve">Cerfio Pwmpenni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5841B6" w:rsidRPr="00B55C79" w:rsidRDefault="004D5F25" w:rsidP="004D5F25">
            <w:r>
              <w:t>6.30pm–8.30pm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5841B6" w:rsidRPr="00B55C79" w:rsidRDefault="004D5F25" w:rsidP="004D5F25">
            <w:r>
              <w:t>Rhiwabon</w:t>
            </w:r>
          </w:p>
        </w:tc>
      </w:tr>
      <w:tr w:rsidR="000F2BC9" w:rsidTr="005841B6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D40D7" w:rsidRPr="001C67FB" w:rsidRDefault="004D5F25" w:rsidP="004D5F25">
            <w:r>
              <w:t>Iau 27/10/2022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4D5F25" w:rsidRDefault="004D5F25" w:rsidP="004D5F25"/>
          <w:p w:rsidR="003D40D7" w:rsidRPr="005A06B1" w:rsidRDefault="004D5F25" w:rsidP="004D5F25">
            <w:r w:rsidRPr="004D5F25">
              <w:rPr>
                <w:color w:val="FF0000"/>
              </w:rPr>
              <w:t>Datgysylltiedig</w:t>
            </w:r>
            <w:r>
              <w:t xml:space="preserve"> </w:t>
            </w:r>
            <w:r>
              <w:t xml:space="preserve">Sesiwn Chwaraeon </w:t>
            </w:r>
          </w:p>
          <w:p w:rsidR="003D40D7" w:rsidRDefault="004D5F25" w:rsidP="004D5F25">
            <w:r>
              <w:t xml:space="preserve">    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3D40D7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4D5F25" w:rsidRDefault="004D5F25" w:rsidP="004D5F25"/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</w:t>
            </w:r>
            <w:r w:rsidRPr="004D5F25">
              <w:rPr>
                <w:color w:val="FF0000"/>
              </w:rPr>
              <w:t>abon</w:t>
            </w:r>
          </w:p>
          <w:p w:rsidR="003D40D7" w:rsidRPr="00B55C79" w:rsidRDefault="004D5F25" w:rsidP="004D5F25">
            <w:r>
              <w:t>Neuadd chwaraeon Ysgol Rhiwabon</w:t>
            </w:r>
          </w:p>
        </w:tc>
      </w:tr>
      <w:tr w:rsidR="000F2BC9" w:rsidTr="00FC0EA8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6A6A6" w:themeFill="background1" w:themeFillShade="A6"/>
          </w:tcPr>
          <w:p w:rsidR="00FC0EA8" w:rsidRPr="00B55C79" w:rsidRDefault="004D5F25" w:rsidP="004D5F25">
            <w:r>
              <w:t>Ar gau dros wythnos hanner tymor yr hydref</w:t>
            </w:r>
          </w:p>
        </w:tc>
      </w:tr>
      <w:tr w:rsidR="000F2BC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4D5F25" w:rsidP="004D5F25">
            <w:r>
              <w:t>Llun 07/11/2022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4D5F25" w:rsidP="004D5F25">
            <w:r>
              <w:t xml:space="preserve">Croeso’n ôl </w:t>
            </w:r>
          </w:p>
          <w:p w:rsidR="005746B9" w:rsidRPr="00E33D61" w:rsidRDefault="004D5F25" w:rsidP="004D5F25">
            <w:r>
              <w:t>Plant Iau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9F563A" w:rsidRDefault="004D5F25" w:rsidP="004D5F25">
            <w:r>
              <w:t>5.30pm-7.30pm  NOSON PLANT IAU</w:t>
            </w:r>
          </w:p>
          <w:p w:rsidR="005841B6" w:rsidRPr="00B55C79" w:rsidRDefault="005841B6" w:rsidP="004D5F25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5841B6" w:rsidRPr="00B55C79" w:rsidRDefault="004D5F25" w:rsidP="004D5F25">
            <w:r>
              <w:t>Rhiwabon</w:t>
            </w:r>
          </w:p>
        </w:tc>
      </w:tr>
      <w:tr w:rsidR="000F2BC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4D5F25" w:rsidP="004D5F25">
            <w:r>
              <w:t>Mawrth 08/11/2022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Default="004D5F25" w:rsidP="004D5F25">
            <w:r>
              <w:t xml:space="preserve">Croeso’n ôl </w:t>
            </w:r>
          </w:p>
          <w:p w:rsidR="005746B9" w:rsidRPr="00E33D61" w:rsidRDefault="004D5F25" w:rsidP="004D5F25">
            <w:r>
              <w:t xml:space="preserve">Plant hŷn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5841B6" w:rsidRPr="00B55C79" w:rsidRDefault="004D5F25" w:rsidP="004D5F25">
            <w:r>
              <w:t>6.30pm–8.30pm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5841B6" w:rsidRPr="00B55C79" w:rsidRDefault="004D5F25" w:rsidP="004D5F25">
            <w:r>
              <w:t>Rhiwabon</w:t>
            </w:r>
          </w:p>
        </w:tc>
      </w:tr>
      <w:tr w:rsidR="000F2BC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1C67FB" w:rsidRDefault="004D5F25" w:rsidP="004D5F25">
            <w:r>
              <w:t>Iau 10/11/2022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D5F25" w:rsidRDefault="004D5F25" w:rsidP="004D5F25"/>
          <w:p w:rsidR="003D40D7" w:rsidRPr="005A06B1" w:rsidRDefault="004D5F25" w:rsidP="004D5F25">
            <w:r w:rsidRPr="004D5F25">
              <w:rPr>
                <w:color w:val="FF0000"/>
              </w:rPr>
              <w:t>Datgysylltiedig</w:t>
            </w:r>
            <w:r>
              <w:t xml:space="preserve"> </w:t>
            </w:r>
            <w:r>
              <w:t xml:space="preserve">Sesiwn Chwaraeon </w:t>
            </w:r>
          </w:p>
          <w:p w:rsidR="003D40D7" w:rsidRDefault="004D5F25" w:rsidP="004D5F25">
            <w:r>
              <w:t xml:space="preserve">     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3D40D7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D5F25" w:rsidRDefault="004D5F25" w:rsidP="004D5F25"/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3D40D7" w:rsidRPr="00B55C79" w:rsidRDefault="004D5F25" w:rsidP="004D5F25">
            <w:r>
              <w:t>Neuadd chwaraeon Ysgol Rhiwabon</w:t>
            </w:r>
          </w:p>
        </w:tc>
      </w:tr>
      <w:tr w:rsidR="000F2BC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1C67FB" w:rsidRDefault="004D5F25" w:rsidP="004D5F25">
            <w:r>
              <w:lastRenderedPageBreak/>
              <w:t>Llun 14/11/22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841B6" w:rsidRPr="00E33D61" w:rsidRDefault="004D5F25" w:rsidP="004D5F25">
            <w:r>
              <w:t>Tân Agored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9F563A" w:rsidRDefault="004D5F25" w:rsidP="004D5F25">
            <w:r>
              <w:t>5.30pm-7.30pm  NOSON PLANT IAU</w:t>
            </w:r>
          </w:p>
          <w:p w:rsidR="005841B6" w:rsidRPr="00B55C79" w:rsidRDefault="005841B6" w:rsidP="004D5F25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5841B6" w:rsidRPr="00B55C79" w:rsidRDefault="004D5F25" w:rsidP="004D5F25">
            <w:r>
              <w:t>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Mawrth 15/11/2022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4D5F25" w:rsidRDefault="00E05070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Ar gau</w:t>
            </w:r>
            <w:r w:rsidR="004D5F25" w:rsidRPr="004D5F25">
              <w:rPr>
                <w:color w:val="FF0000"/>
              </w:rPr>
              <w:t xml:space="preserve"> ar gyfer</w:t>
            </w:r>
            <w:r w:rsidR="004D5F25" w:rsidRPr="004D5F25">
              <w:rPr>
                <w:color w:val="FF0000"/>
              </w:rPr>
              <w:t xml:space="preserve"> cynllunio</w:t>
            </w:r>
          </w:p>
          <w:p w:rsidR="00AB2427" w:rsidRPr="004D5F25" w:rsidRDefault="00AB2427" w:rsidP="004D5F25">
            <w:pPr>
              <w:rPr>
                <w:color w:val="FF0000"/>
              </w:rPr>
            </w:pPr>
          </w:p>
          <w:p w:rsidR="00AB2427" w:rsidRPr="004D5F25" w:rsidRDefault="00AB2427" w:rsidP="004D5F25">
            <w:pPr>
              <w:rPr>
                <w:color w:val="FF0000"/>
              </w:rPr>
            </w:pP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AB2427" w:rsidRDefault="004D5F25" w:rsidP="004D5F25">
            <w:r>
              <w:rPr>
                <w:lang w:val="en-US"/>
              </w:rPr>
              <w:t>-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AB2427" w:rsidRDefault="004D5F25" w:rsidP="004D5F25">
            <w:r>
              <w:rPr>
                <w:lang w:val="en-US"/>
              </w:rPr>
              <w:t>-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Iau 17/11/2022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746B9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Diwrnod Byd-eang y Plant</w:t>
            </w:r>
          </w:p>
          <w:p w:rsidR="00AB2427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YMWELIAD</w:t>
            </w:r>
          </w:p>
          <w:p w:rsidR="00B4380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  <w:lang w:val="en-US"/>
              </w:rPr>
              <w:t xml:space="preserve"> </w:t>
            </w:r>
            <w:r w:rsidR="00A55D3D" w:rsidRPr="004D5F25">
              <w:rPr>
                <w:color w:val="548DD4" w:themeColor="text2" w:themeTint="99"/>
                <w:lang w:val="en-US"/>
              </w:rPr>
              <w:t xml:space="preserve">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5pm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Tŷ Pawb, Wrecsam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4D5F25" w:rsidP="004D5F25">
            <w:r>
              <w:t xml:space="preserve">Llun </w:t>
            </w:r>
            <w:r>
              <w:t xml:space="preserve"> </w:t>
            </w:r>
            <w:r>
              <w:t>21/11/22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B43804" w:rsidP="004D5F25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9F563A" w:rsidRDefault="004D5F25" w:rsidP="004D5F25">
            <w:r>
              <w:t>5.</w:t>
            </w:r>
            <w:r>
              <w:t>30pm-7.30pm  NOSON PLANT IAU</w:t>
            </w:r>
          </w:p>
          <w:p w:rsidR="00B43804" w:rsidRPr="00B55C79" w:rsidRDefault="00B43804" w:rsidP="004D5F25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B43804" w:rsidRPr="00B55C79" w:rsidRDefault="004D5F25" w:rsidP="004D5F25">
            <w:r>
              <w:t>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1C67FB" w:rsidRDefault="004D5F25" w:rsidP="004D5F25">
            <w:r>
              <w:t>Mawrth 22/11/2022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43804" w:rsidRPr="00E33D61" w:rsidRDefault="004D5F25" w:rsidP="004D5F25">
            <w:r>
              <w:t>Cwis Cwpan y Byd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43804" w:rsidRPr="00B55C79" w:rsidRDefault="004D5F25" w:rsidP="004D5F25">
            <w:r>
              <w:t>6.30pm–8.30pm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B43804" w:rsidRPr="00B55C79" w:rsidRDefault="004D5F25" w:rsidP="004D5F25">
            <w:r>
              <w:t>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Default="004D5F25" w:rsidP="004D5F25">
            <w:r>
              <w:t>Iau 24/11/2022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D5F25" w:rsidRDefault="004D5F25" w:rsidP="004D5F25"/>
          <w:p w:rsidR="003D40D7" w:rsidRPr="005A06B1" w:rsidRDefault="004D5F25" w:rsidP="004D5F25">
            <w:r w:rsidRPr="004D5F25">
              <w:rPr>
                <w:color w:val="FF0000"/>
              </w:rPr>
              <w:t>Datgysylltiedig</w:t>
            </w:r>
            <w:r>
              <w:t xml:space="preserve"> </w:t>
            </w:r>
            <w:r>
              <w:t xml:space="preserve">Sesiwn Chwaraeon </w:t>
            </w:r>
          </w:p>
          <w:p w:rsidR="003D40D7" w:rsidRDefault="004D5F25" w:rsidP="004D5F25">
            <w:r>
              <w:t xml:space="preserve">      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3D40D7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D5F25" w:rsidRDefault="004D5F25" w:rsidP="004D5F25"/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3D40D7" w:rsidRPr="00B55C79" w:rsidRDefault="004D5F25" w:rsidP="004D5F25">
            <w:r>
              <w:t>Neuadd chwaraeon Ysgol 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Llun 28/11/22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Pr="00E33D61" w:rsidRDefault="004D5F25" w:rsidP="004D5F25">
            <w:r>
              <w:t>Noson Gwneud Pitsas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9F563A" w:rsidRDefault="004D5F25" w:rsidP="004D5F25">
            <w:r>
              <w:t>5.30pm-7.30pm  NOSON PLANT IAU</w:t>
            </w:r>
          </w:p>
          <w:p w:rsidR="00FC0EA8" w:rsidRPr="00B55C79" w:rsidRDefault="00FC0EA8" w:rsidP="004D5F25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FC0EA8" w:rsidRDefault="004D5F25" w:rsidP="004D5F25">
            <w:r>
              <w:t>Rhiwabon</w:t>
            </w:r>
          </w:p>
          <w:p w:rsidR="00AB2427" w:rsidRPr="00B55C79" w:rsidRDefault="00AB2427" w:rsidP="004D5F25"/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Mawrth 29/11/2022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Pr="00E33D61" w:rsidRDefault="004D5F25" w:rsidP="004D5F25">
            <w:r>
              <w:t>Noson Brechdanau wedi’u Crasu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C0EA8" w:rsidRPr="00B55C79" w:rsidRDefault="004D5F25" w:rsidP="004D5F25">
            <w:r>
              <w:t>6.30pm–8.30pm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C0EA8" w:rsidRDefault="004D5F25" w:rsidP="004D5F25">
            <w:r>
              <w:t>Canolfan Ieuenctid Rhiwabon</w:t>
            </w:r>
          </w:p>
          <w:p w:rsidR="00FC0EA8" w:rsidRDefault="004D5F25" w:rsidP="004D5F25">
            <w:r>
              <w:t>Stanley Grove</w:t>
            </w:r>
          </w:p>
          <w:p w:rsidR="00AB2427" w:rsidRPr="00B55C79" w:rsidRDefault="004D5F25" w:rsidP="004D5F25">
            <w:r>
              <w:t>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Default="004D5F25" w:rsidP="004D5F25">
            <w:r>
              <w:t>Iau 01/12/2022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5A06B1" w:rsidRDefault="004D5F25" w:rsidP="004D5F25">
            <w:r w:rsidRPr="004D5F25">
              <w:rPr>
                <w:color w:val="FF0000"/>
              </w:rPr>
              <w:t>Datgysylltiedig</w:t>
            </w:r>
            <w:r>
              <w:t xml:space="preserve"> </w:t>
            </w:r>
            <w:r>
              <w:t xml:space="preserve">Sesiwn Chwaraeon </w:t>
            </w:r>
          </w:p>
          <w:p w:rsidR="003D40D7" w:rsidRDefault="004D5F25" w:rsidP="004D5F25">
            <w:r>
              <w:lastRenderedPageBreak/>
              <w:t xml:space="preserve">      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lastRenderedPageBreak/>
              <w:t xml:space="preserve">6pm tan 7pm </w:t>
            </w:r>
          </w:p>
          <w:p w:rsidR="003D40D7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3D40D7" w:rsidRPr="00B55C79" w:rsidRDefault="004D5F25" w:rsidP="004D5F25">
            <w:r>
              <w:lastRenderedPageBreak/>
              <w:t>Neuadd chwaraeon Ysgol 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4D5F25" w:rsidP="004D5F25">
            <w:r>
              <w:lastRenderedPageBreak/>
              <w:t>Llun 05/12/2022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E33D61" w:rsidRDefault="004D5F25" w:rsidP="004D5F25">
            <w:r>
              <w:t xml:space="preserve">Pobi </w:t>
            </w:r>
            <w:proofErr w:type="spellStart"/>
            <w:r>
              <w:t>Cwcis</w:t>
            </w:r>
            <w:proofErr w:type="spellEnd"/>
            <w:r>
              <w:t xml:space="preserve"> Nadolig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Pr="009F563A" w:rsidRDefault="004D5F25" w:rsidP="004D5F25">
            <w:r>
              <w:t>5.30pm-7.30pm  NOSON PLANT IAU</w:t>
            </w:r>
          </w:p>
          <w:p w:rsidR="00DC64B4" w:rsidRDefault="00DC64B4" w:rsidP="004D5F25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4D5F25" w:rsidP="004D5F25">
            <w:r>
              <w:t>Canolfan Ieuenctid Rhiwabon</w:t>
            </w:r>
          </w:p>
          <w:p w:rsidR="00DC64B4" w:rsidRDefault="004D5F25" w:rsidP="004D5F25">
            <w:r>
              <w:t>Stanley Grove</w:t>
            </w:r>
          </w:p>
          <w:p w:rsidR="00DC64B4" w:rsidRDefault="004D5F25" w:rsidP="004D5F25">
            <w:r>
              <w:t>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4D5F25" w:rsidP="004D5F25">
            <w:r>
              <w:t>Mawrth 06/12/2022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E33D61" w:rsidRDefault="004D5F25" w:rsidP="004D5F25">
            <w:r>
              <w:t>Siwmperi Nadolig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Default="004D5F25" w:rsidP="004D5F25">
            <w:r>
              <w:t>6.30pm–8.30pm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4D5F25" w:rsidP="004D5F25">
            <w:r>
              <w:t>Canolfan Ieuenctid Rhiwabon</w:t>
            </w:r>
          </w:p>
          <w:p w:rsidR="00DC64B4" w:rsidRDefault="004D5F25" w:rsidP="004D5F25">
            <w:r>
              <w:t>Stanley Grove</w:t>
            </w:r>
          </w:p>
          <w:p w:rsidR="00DC64B4" w:rsidRDefault="004D5F25" w:rsidP="004D5F25">
            <w:r>
              <w:t>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Default="004D5F25" w:rsidP="004D5F25">
            <w:r>
              <w:t>Iau 08/12/2022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D5F25" w:rsidRDefault="004D5F25" w:rsidP="004D5F25"/>
          <w:p w:rsidR="003D40D7" w:rsidRPr="005A06B1" w:rsidRDefault="004D5F25" w:rsidP="004D5F25">
            <w:r w:rsidRPr="004D5F25">
              <w:rPr>
                <w:color w:val="FF0000"/>
              </w:rPr>
              <w:t>Datgysylltiedig</w:t>
            </w:r>
            <w:r>
              <w:t xml:space="preserve"> </w:t>
            </w:r>
            <w:r>
              <w:t xml:space="preserve">Sesiwn </w:t>
            </w:r>
            <w:r>
              <w:t xml:space="preserve">Chwaraeon </w:t>
            </w:r>
          </w:p>
          <w:p w:rsidR="003D40D7" w:rsidRDefault="004D5F25" w:rsidP="004D5F25">
            <w:r>
              <w:t xml:space="preserve">      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3D40D7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D5F25" w:rsidRDefault="004D5F25" w:rsidP="004D5F25"/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3D40D7" w:rsidRPr="00B55C79" w:rsidRDefault="004D5F25" w:rsidP="004D5F25">
            <w:r>
              <w:t>Neuadd chwaraeon Ysgol 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4D5F25" w:rsidP="004D5F25">
            <w:r>
              <w:t>Llun 12/12/2022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E33D61" w:rsidRDefault="004D5F25" w:rsidP="004D5F25">
            <w:r>
              <w:t>Noson crefftau Nadolig ac addurno’r goeden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Pr="009F563A" w:rsidRDefault="004D5F25" w:rsidP="004D5F25">
            <w:r>
              <w:t>5.30pm-7.30pm  NOSON PLANT IAU</w:t>
            </w:r>
          </w:p>
          <w:p w:rsidR="00DC64B4" w:rsidRDefault="00DC64B4" w:rsidP="004D5F25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4D5F25" w:rsidP="004D5F25">
            <w:r>
              <w:t>Canolfan Ieuenctid Rhiwabon</w:t>
            </w:r>
          </w:p>
          <w:p w:rsidR="00DC64B4" w:rsidRDefault="004D5F25" w:rsidP="004D5F25">
            <w:r>
              <w:t>Stanley Grove</w:t>
            </w:r>
          </w:p>
          <w:p w:rsidR="00DC64B4" w:rsidRDefault="004D5F25" w:rsidP="004D5F25">
            <w:r>
              <w:t>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4D5F25" w:rsidP="004D5F25">
            <w:r>
              <w:t>Mawrth 13/12/2022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E33D61" w:rsidRDefault="004D5F25" w:rsidP="004D5F25">
            <w:r>
              <w:t>Noson Gwneud Pitsas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Default="004D5F25" w:rsidP="004D5F25">
            <w:r>
              <w:t>6.30pm–8.30pm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Default="004D5F25" w:rsidP="004D5F25">
            <w:r>
              <w:t>Canolfan Ieuenctid Rhiwabon</w:t>
            </w:r>
          </w:p>
          <w:p w:rsidR="00DC64B4" w:rsidRDefault="004D5F25" w:rsidP="004D5F25">
            <w:r>
              <w:t>Stanley Grove</w:t>
            </w:r>
          </w:p>
          <w:p w:rsidR="00DC64B4" w:rsidRDefault="004D5F25" w:rsidP="004D5F25">
            <w:r>
              <w:t>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D40D7" w:rsidRDefault="004D5F25" w:rsidP="004D5F25">
            <w:r>
              <w:t>Iau 15/12/2022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D5F25" w:rsidRDefault="004D5F25" w:rsidP="004D5F25"/>
          <w:p w:rsidR="003D40D7" w:rsidRPr="005A06B1" w:rsidRDefault="004D5F25" w:rsidP="004D5F25">
            <w:r w:rsidRPr="004D5F25">
              <w:rPr>
                <w:color w:val="FF0000"/>
              </w:rPr>
              <w:t>Datgysylltiedig</w:t>
            </w:r>
            <w:r>
              <w:t xml:space="preserve"> </w:t>
            </w:r>
            <w:r>
              <w:t xml:space="preserve">Sesiwn Chwaraeon </w:t>
            </w:r>
          </w:p>
          <w:p w:rsidR="003D40D7" w:rsidRDefault="004D5F25" w:rsidP="004D5F25">
            <w:r>
              <w:t xml:space="preserve">       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 xml:space="preserve">6pm tan 7pm </w:t>
            </w:r>
          </w:p>
          <w:p w:rsidR="003D40D7" w:rsidRPr="00B55C79" w:rsidRDefault="004D5F25" w:rsidP="004D5F25">
            <w:r>
              <w:t xml:space="preserve">7pm tan 8pm 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4D5F25" w:rsidRDefault="004D5F25" w:rsidP="004D5F25"/>
          <w:p w:rsidR="003D40D7" w:rsidRPr="004D5F25" w:rsidRDefault="004D5F25" w:rsidP="004D5F25">
            <w:pPr>
              <w:rPr>
                <w:color w:val="FF0000"/>
              </w:rPr>
            </w:pPr>
            <w:r w:rsidRPr="004D5F25">
              <w:rPr>
                <w:color w:val="FF0000"/>
              </w:rPr>
              <w:t>Cymuned Rhiwabon</w:t>
            </w:r>
          </w:p>
          <w:p w:rsidR="003D40D7" w:rsidRPr="00B55C79" w:rsidRDefault="004D5F25" w:rsidP="004D5F25">
            <w:r>
              <w:t>Neuadd chwaraeon Ysgol Rhiwabon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Llun 19/12/2022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Bowlio Deg</w:t>
            </w:r>
          </w:p>
          <w:p w:rsidR="005746B9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YMWELIAD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I'w gadarnhau</w:t>
            </w:r>
          </w:p>
          <w:p w:rsidR="00DC64B4" w:rsidRPr="004D5F25" w:rsidRDefault="00DC64B4" w:rsidP="004D5F25">
            <w:pPr>
              <w:rPr>
                <w:color w:val="548DD4" w:themeColor="text2" w:themeTint="99"/>
              </w:rPr>
            </w:pP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I'w gadarnhau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Mawrth 20/12/2022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Taith Siopa i’w gadarnhau</w:t>
            </w:r>
          </w:p>
          <w:p w:rsidR="005746B9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YMWELIAD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C64B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I'w gadarnhau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C64B4" w:rsidRPr="004D5F25" w:rsidRDefault="004D5F25" w:rsidP="004D5F25">
            <w:pPr>
              <w:rPr>
                <w:color w:val="548DD4" w:themeColor="text2" w:themeTint="99"/>
              </w:rPr>
            </w:pPr>
            <w:r w:rsidRPr="004D5F25">
              <w:rPr>
                <w:color w:val="548DD4" w:themeColor="text2" w:themeTint="99"/>
              </w:rPr>
              <w:t>I'w gadarnhau</w:t>
            </w:r>
          </w:p>
        </w:tc>
      </w:tr>
      <w:tr w:rsidR="000F2BC9" w:rsidTr="00B438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A6E90" w:rsidRDefault="004D5F25" w:rsidP="004D5F25">
            <w:r>
              <w:t>Iau 22/12/2022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A6E90" w:rsidRPr="00E33D61" w:rsidRDefault="004D5F25" w:rsidP="004D5F25">
            <w:r>
              <w:t>Noson o Ddathlu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CA6E90" w:rsidRDefault="004D5F25" w:rsidP="004D5F25">
            <w:r>
              <w:t>6.30pm–8.30pm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CA6E90" w:rsidRDefault="004D5F25" w:rsidP="004D5F25">
            <w:r>
              <w:t>Canolfan Ieuenctid Rhiwabon</w:t>
            </w:r>
          </w:p>
          <w:p w:rsidR="00CA6E90" w:rsidRDefault="004D5F25" w:rsidP="004D5F25">
            <w:r>
              <w:t>Stanley Grove</w:t>
            </w:r>
          </w:p>
          <w:p w:rsidR="00CA6E90" w:rsidRDefault="004D5F25" w:rsidP="004D5F25">
            <w:r>
              <w:t>Rhiwabon</w:t>
            </w:r>
          </w:p>
        </w:tc>
        <w:bookmarkStart w:id="0" w:name="_GoBack"/>
        <w:bookmarkEnd w:id="0"/>
      </w:tr>
    </w:tbl>
    <w:p w:rsidR="005746B9" w:rsidRDefault="005746B9" w:rsidP="004D5F25"/>
    <w:p w:rsidR="00C76BF0" w:rsidRPr="00807842" w:rsidRDefault="004D5F25" w:rsidP="004D5F25">
      <w:r>
        <w:t xml:space="preserve">Am fwy </w:t>
      </w:r>
      <w:r w:rsidR="00E05070">
        <w:t xml:space="preserve">o </w:t>
      </w:r>
      <w:r>
        <w:t xml:space="preserve">wybodaeth am yr holl weithgareddau uchod, ewch i </w:t>
      </w:r>
      <w:r>
        <w:t>www.wrecsamifanc.co.uk am ddiweddariadau rheolaidd ac am unrhyw newidiadau i'r rhaglen.   Ni fydd y wybodaeth gyswllt yn cael ei rhannu ag unrhyw barti arall.</w:t>
      </w:r>
    </w:p>
    <w:p w:rsidR="00C76BF0" w:rsidRPr="007D74B4" w:rsidRDefault="004D5F25" w:rsidP="004D5F25">
      <w:r>
        <w:t>Yn olaf, byddem wrth</w:t>
      </w:r>
      <w:r>
        <w:t xml:space="preserve">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D5F25" w:rsidP="004D5F25">
      <w:r>
        <w:separator/>
      </w:r>
    </w:p>
  </w:endnote>
  <w:endnote w:type="continuationSeparator" w:id="0">
    <w:p w:rsidR="00000000" w:rsidRDefault="004D5F25" w:rsidP="004D5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4D5F25" w:rsidP="004D5F25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D5F25" w:rsidP="004D5F25">
      <w:r>
        <w:separator/>
      </w:r>
    </w:p>
  </w:footnote>
  <w:footnote w:type="continuationSeparator" w:id="0">
    <w:p w:rsidR="00000000" w:rsidRDefault="004D5F25" w:rsidP="004D5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4D5F25" w:rsidP="004D5F25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4D5F25" w:rsidP="004D5F2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4D5F25">
    <w:pPr>
      <w:pStyle w:val="Header"/>
    </w:pPr>
  </w:p>
  <w:p w:rsidR="00F86700" w:rsidRDefault="004D5F25" w:rsidP="004D5F25">
    <w:pPr>
      <w:pStyle w:val="Header"/>
    </w:pPr>
    <w:r>
      <w:t xml:space="preserve">                               </w:t>
    </w:r>
  </w:p>
  <w:p w:rsidR="00F86700" w:rsidRDefault="00F86700" w:rsidP="004D5F25">
    <w:pPr>
      <w:pStyle w:val="Header"/>
    </w:pPr>
  </w:p>
  <w:p w:rsidR="00DC2E54" w:rsidRDefault="00DC2E54" w:rsidP="004D5F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0F2BC9"/>
    <w:rsid w:val="00111490"/>
    <w:rsid w:val="001251B9"/>
    <w:rsid w:val="00126A6E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C7C31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3D40D7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D5F25"/>
    <w:rsid w:val="004E1145"/>
    <w:rsid w:val="004F5185"/>
    <w:rsid w:val="004F780C"/>
    <w:rsid w:val="00505DF3"/>
    <w:rsid w:val="00535C01"/>
    <w:rsid w:val="0055449E"/>
    <w:rsid w:val="005629D0"/>
    <w:rsid w:val="005650EB"/>
    <w:rsid w:val="0056646B"/>
    <w:rsid w:val="00566903"/>
    <w:rsid w:val="005746B9"/>
    <w:rsid w:val="005841B6"/>
    <w:rsid w:val="00587611"/>
    <w:rsid w:val="005952EF"/>
    <w:rsid w:val="00596751"/>
    <w:rsid w:val="005A06B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925F4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95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601D2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87EDF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9F563A"/>
    <w:rsid w:val="00A12940"/>
    <w:rsid w:val="00A17D95"/>
    <w:rsid w:val="00A55D3D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B2427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60F51"/>
    <w:rsid w:val="00C727D2"/>
    <w:rsid w:val="00C72F32"/>
    <w:rsid w:val="00C76BF0"/>
    <w:rsid w:val="00C80222"/>
    <w:rsid w:val="00C86094"/>
    <w:rsid w:val="00CA0330"/>
    <w:rsid w:val="00CA6E9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C64B4"/>
    <w:rsid w:val="00DD18A6"/>
    <w:rsid w:val="00DE3C04"/>
    <w:rsid w:val="00DE6737"/>
    <w:rsid w:val="00DF2636"/>
    <w:rsid w:val="00DF3E74"/>
    <w:rsid w:val="00DF4D3E"/>
    <w:rsid w:val="00E05070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17E30"/>
    <w:rsid w:val="00F214A3"/>
    <w:rsid w:val="00F333E6"/>
    <w:rsid w:val="00F33842"/>
    <w:rsid w:val="00F47A62"/>
    <w:rsid w:val="00F50FDC"/>
    <w:rsid w:val="00F54D19"/>
    <w:rsid w:val="00F760F9"/>
    <w:rsid w:val="00F86700"/>
    <w:rsid w:val="00F94475"/>
    <w:rsid w:val="00FA6E99"/>
    <w:rsid w:val="00FB508E"/>
    <w:rsid w:val="00FB65C4"/>
    <w:rsid w:val="00FC025D"/>
    <w:rsid w:val="00FC0EA8"/>
    <w:rsid w:val="00FD0A45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A4E522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4D5F25"/>
    <w:pPr>
      <w:jc w:val="center"/>
    </w:pPr>
    <w:rPr>
      <w:rFonts w:ascii="Arial" w:eastAsia="Arial" w:hAnsi="Arial" w:cs="Arial"/>
      <w:b/>
      <w:bCs/>
      <w:i/>
      <w:iCs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 w:val="0"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 w:val="0"/>
      <w:iCs w:val="0"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 w:val="0"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 w:val="0"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 w:val="0"/>
      <w:iCs w:val="0"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 w:val="0"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 w:val="0"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 w:val="0"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 w:val="0"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7C993-4967-4273-A76F-88240DF08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9</TotalTime>
  <Pages>6</Pages>
  <Words>688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Lois Anna Evans (Cyfieithydd/Translator)</cp:lastModifiedBy>
  <cp:revision>3</cp:revision>
  <cp:lastPrinted>2022-06-09T19:04:00Z</cp:lastPrinted>
  <dcterms:created xsi:type="dcterms:W3CDTF">2022-08-16T11:54:00Z</dcterms:created>
  <dcterms:modified xsi:type="dcterms:W3CDTF">2022-08-23T14:12:00Z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