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B47409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DE3C04">
        <w:t xml:space="preserve">– </w:t>
      </w:r>
      <w:r w:rsidR="002705AC">
        <w:t>Cefn Mawr</w:t>
      </w:r>
    </w:p>
    <w:p w:rsidR="00C76BF0" w:rsidRPr="00013F2C" w:rsidRDefault="00DE3C04" w:rsidP="00B47409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B4740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47409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AE5A26" w:rsidP="00B47409">
            <w:pPr>
              <w:pStyle w:val="TableHeader"/>
            </w:pPr>
            <w:r>
              <w:t>Mon 14/03/22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0A33B0" w:rsidP="00B47409"/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0A33B0" w:rsidP="00B47409"/>
        </w:tc>
        <w:tc>
          <w:tcPr>
            <w:tcW w:w="1364" w:type="pct"/>
            <w:shd w:val="clear" w:color="auto" w:fill="auto"/>
          </w:tcPr>
          <w:p w:rsidR="0049277A" w:rsidRPr="00B55C79" w:rsidRDefault="0049277A" w:rsidP="00B47409"/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B47409" w:rsidP="00B47409">
            <w:r>
              <w:t>Wed 16</w:t>
            </w:r>
            <w:r w:rsidR="002C3890">
              <w:t>/03/22</w:t>
            </w:r>
          </w:p>
        </w:tc>
        <w:tc>
          <w:tcPr>
            <w:tcW w:w="1343" w:type="pct"/>
            <w:shd w:val="clear" w:color="auto" w:fill="auto"/>
          </w:tcPr>
          <w:p w:rsidR="002C3890" w:rsidRDefault="002C3890" w:rsidP="00B47409"/>
          <w:p w:rsidR="002C3890" w:rsidRDefault="002C3890" w:rsidP="00B47409"/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C3890" w:rsidP="00B47409"/>
        </w:tc>
        <w:tc>
          <w:tcPr>
            <w:tcW w:w="1364" w:type="pct"/>
            <w:shd w:val="clear" w:color="auto" w:fill="auto"/>
          </w:tcPr>
          <w:p w:rsidR="002C3890" w:rsidRPr="00B55C79" w:rsidRDefault="002C3890" w:rsidP="00B47409"/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2C3890" w:rsidP="00B47409">
            <w:r>
              <w:t>Mon 21/03/22</w:t>
            </w:r>
          </w:p>
        </w:tc>
        <w:tc>
          <w:tcPr>
            <w:tcW w:w="1343" w:type="pct"/>
            <w:shd w:val="clear" w:color="auto" w:fill="auto"/>
          </w:tcPr>
          <w:p w:rsidR="002C3890" w:rsidRDefault="00064461" w:rsidP="00B47409">
            <w:r>
              <w:t>World Poetry Day</w:t>
            </w:r>
          </w:p>
          <w:p w:rsidR="002C3890" w:rsidRPr="001C67FB" w:rsidRDefault="002C3890" w:rsidP="00B47409"/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190733" w:rsidP="00B47409">
            <w:r>
              <w:t>6.30pm - 8.30pm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190733" w:rsidP="00B47409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090992" w:rsidRDefault="00190733" w:rsidP="00190733">
            <w:r>
              <w:t>Wed 23/03/22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r>
              <w:t>Ping Pong</w:t>
            </w:r>
          </w:p>
          <w:p w:rsidR="00190733" w:rsidRDefault="00190733" w:rsidP="00190733">
            <w:r>
              <w:t>Beer Pong without the Beer!!!</w:t>
            </w:r>
          </w:p>
          <w:p w:rsidR="00190733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190733" w:rsidP="00190733">
            <w:r w:rsidRPr="00317DC7">
              <w:t>6.30pm - 8.30pm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3B29D8" w:rsidRDefault="00190733" w:rsidP="00190733">
            <w:r w:rsidRPr="003B29D8">
              <w:t>Mon 28/03/22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r>
              <w:t>Play Your Cards right</w:t>
            </w:r>
          </w:p>
          <w:p w:rsidR="00190733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190733" w:rsidP="00190733">
            <w:r w:rsidRPr="00317DC7">
              <w:t>6.30pm - 8.30pm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190733" w:rsidP="00190733">
            <w:r>
              <w:t>Wed 30/03/22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r>
              <w:t>Mc Donald’s</w:t>
            </w:r>
          </w:p>
          <w:p w:rsidR="00190733" w:rsidRPr="00090992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190733" w:rsidP="00190733">
            <w:r>
              <w:t>TBC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/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190733" w:rsidP="00190733">
            <w:r>
              <w:t>Mon 04/04/22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r>
              <w:t>Quiz Night</w:t>
            </w:r>
          </w:p>
          <w:p w:rsidR="00190733" w:rsidRPr="00090992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190733" w:rsidP="00190733">
            <w:r w:rsidRPr="00317DC7">
              <w:t>6.30pm - 8.30pm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190733" w:rsidP="00190733">
            <w:r>
              <w:t>Wed 06/04/22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proofErr w:type="spellStart"/>
            <w:r>
              <w:t>Nandos</w:t>
            </w:r>
            <w:proofErr w:type="spellEnd"/>
            <w:r>
              <w:t>/Pizza Hut</w:t>
            </w:r>
          </w:p>
          <w:p w:rsidR="00190733" w:rsidRPr="00090992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190733" w:rsidP="00190733">
            <w:r>
              <w:t>TBC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TBC</w:t>
            </w:r>
          </w:p>
        </w:tc>
      </w:tr>
      <w:tr w:rsidR="00190733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190733" w:rsidRDefault="00190733" w:rsidP="00190733">
            <w:r>
              <w:t>2 Weeks Easter Holidays</w:t>
            </w:r>
          </w:p>
          <w:p w:rsidR="00190733" w:rsidRPr="00B55C79" w:rsidRDefault="00190733" w:rsidP="00190733"/>
        </w:tc>
      </w:tr>
      <w:tr w:rsidR="00190733" w:rsidRPr="00013F2C" w:rsidTr="00026DC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733" w:rsidRPr="001C67FB" w:rsidRDefault="00190733" w:rsidP="00190733">
            <w:r>
              <w:t>Mon 25/04/22</w:t>
            </w:r>
          </w:p>
        </w:tc>
        <w:tc>
          <w:tcPr>
            <w:tcW w:w="1343" w:type="pct"/>
            <w:shd w:val="clear" w:color="auto" w:fill="FFFFFF" w:themeFill="background1"/>
          </w:tcPr>
          <w:p w:rsidR="00190733" w:rsidRDefault="00190733" w:rsidP="00190733">
            <w:r>
              <w:t>General Session</w:t>
            </w:r>
          </w:p>
          <w:p w:rsidR="00190733" w:rsidRDefault="00190733" w:rsidP="00190733">
            <w:r>
              <w:t>Welcome back!!</w:t>
            </w:r>
          </w:p>
          <w:p w:rsidR="00190733" w:rsidRPr="003D1646" w:rsidRDefault="00190733" w:rsidP="00190733"/>
        </w:tc>
        <w:tc>
          <w:tcPr>
            <w:tcW w:w="1127" w:type="pct"/>
            <w:shd w:val="clear" w:color="auto" w:fill="FFFFFF" w:themeFill="background1"/>
          </w:tcPr>
          <w:p w:rsidR="00190733" w:rsidRDefault="00190733" w:rsidP="00190733">
            <w:r w:rsidRPr="00F45DEE">
              <w:t>6.30pm - 8.30pm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733" w:rsidRPr="001C67FB" w:rsidRDefault="00190733" w:rsidP="00190733">
            <w:r>
              <w:t>Wed 27/04/22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Pizza Making Night</w:t>
            </w:r>
          </w:p>
          <w:p w:rsidR="00190733" w:rsidRDefault="00190733" w:rsidP="00190733"/>
          <w:p w:rsidR="00190733" w:rsidRPr="001C67FB" w:rsidRDefault="00190733" w:rsidP="00190733"/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F45DEE">
              <w:t>6.30pm - 8.30pm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190733" w:rsidRDefault="00190733" w:rsidP="00190733">
            <w:r>
              <w:t>May Day Bank Holiday Monday</w:t>
            </w:r>
          </w:p>
          <w:p w:rsidR="00190733" w:rsidRPr="00090992" w:rsidRDefault="00190733" w:rsidP="00190733"/>
        </w:tc>
      </w:tr>
      <w:tr w:rsidR="004E0CA1" w:rsidRPr="00013F2C" w:rsidTr="0034697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Location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</w:tcPr>
          <w:p w:rsidR="00190733" w:rsidRPr="001C67FB" w:rsidRDefault="00190733" w:rsidP="00190733">
            <w:r>
              <w:t>Wed 04/05/22</w:t>
            </w:r>
          </w:p>
        </w:tc>
        <w:tc>
          <w:tcPr>
            <w:tcW w:w="1343" w:type="pct"/>
          </w:tcPr>
          <w:p w:rsidR="00190733" w:rsidRDefault="00190733" w:rsidP="00190733">
            <w:r>
              <w:t>(Star Wars Day)</w:t>
            </w:r>
          </w:p>
          <w:p w:rsidR="00190733" w:rsidRDefault="00190733" w:rsidP="00190733">
            <w:r>
              <w:t>Star Wars Quiz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190733" w:rsidP="00190733">
            <w:r w:rsidRPr="00813B90">
              <w:t>6.30pm - 8.30pm</w:t>
            </w:r>
          </w:p>
        </w:tc>
        <w:tc>
          <w:tcPr>
            <w:tcW w:w="1364" w:type="pct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</w:tcPr>
          <w:p w:rsidR="00190733" w:rsidRPr="001C67FB" w:rsidRDefault="00190733" w:rsidP="00190733">
            <w:r>
              <w:t>Mon 09/05/22</w:t>
            </w:r>
          </w:p>
        </w:tc>
        <w:tc>
          <w:tcPr>
            <w:tcW w:w="1343" w:type="pct"/>
          </w:tcPr>
          <w:p w:rsidR="00190733" w:rsidRDefault="00190733" w:rsidP="00190733">
            <w:r>
              <w:t>Music Quiz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190733" w:rsidP="00190733">
            <w:r w:rsidRPr="00813B90">
              <w:t>6.30pm - 8.30pm</w:t>
            </w:r>
          </w:p>
        </w:tc>
        <w:tc>
          <w:tcPr>
            <w:tcW w:w="1364" w:type="pct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190733" w:rsidP="00190733">
            <w:r>
              <w:t>Wed 11/05/22</w:t>
            </w:r>
          </w:p>
        </w:tc>
        <w:tc>
          <w:tcPr>
            <w:tcW w:w="1343" w:type="pct"/>
            <w:shd w:val="clear" w:color="auto" w:fill="auto"/>
          </w:tcPr>
          <w:p w:rsidR="00190733" w:rsidRDefault="00190733" w:rsidP="00190733">
            <w:r>
              <w:t>(Donut Week)</w:t>
            </w:r>
          </w:p>
          <w:p w:rsidR="00190733" w:rsidRDefault="00190733" w:rsidP="00190733">
            <w:r>
              <w:t>Donut Nights</w:t>
            </w:r>
          </w:p>
          <w:p w:rsidR="00190733" w:rsidRPr="00E33D61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190733" w:rsidP="00190733">
            <w:r w:rsidRPr="00813B90">
              <w:t>6.30pm - 8.30pm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013F2C" w:rsidTr="00353DBA">
        <w:trPr>
          <w:trHeight w:val="301"/>
        </w:trPr>
        <w:tc>
          <w:tcPr>
            <w:tcW w:w="1166" w:type="pct"/>
          </w:tcPr>
          <w:p w:rsidR="00190733" w:rsidRPr="001C67FB" w:rsidRDefault="00190733" w:rsidP="00190733">
            <w:r>
              <w:t>Mon 16/05/22</w:t>
            </w:r>
          </w:p>
        </w:tc>
        <w:tc>
          <w:tcPr>
            <w:tcW w:w="1343" w:type="pct"/>
          </w:tcPr>
          <w:p w:rsidR="00190733" w:rsidRDefault="00190733" w:rsidP="00190733">
            <w:r>
              <w:t>Games Night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190733" w:rsidP="00190733">
            <w:r w:rsidRPr="00813B90">
              <w:t>6.30pm - 8.30pm</w:t>
            </w:r>
          </w:p>
        </w:tc>
        <w:tc>
          <w:tcPr>
            <w:tcW w:w="1364" w:type="pct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Wed 18/05/22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Break Out Chester</w:t>
            </w:r>
          </w:p>
          <w:p w:rsidR="00190733" w:rsidRPr="004E0CA1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Chester</w:t>
            </w:r>
          </w:p>
        </w:tc>
      </w:tr>
      <w:tr w:rsidR="00190733" w:rsidRPr="00B55C79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1C67FB" w:rsidRDefault="00190733" w:rsidP="00190733">
            <w:r>
              <w:t>Mon 23/05/22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Default="00190733" w:rsidP="00190733">
            <w:r>
              <w:t>Pancake Night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Default="00190733" w:rsidP="00190733">
            <w:r w:rsidRPr="00813B90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190733" w:rsidP="00190733">
            <w:r>
              <w:t>Wed 25/05/22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(National Biscuit Day 29</w:t>
            </w:r>
            <w:r w:rsidRPr="00190733">
              <w:rPr>
                <w:vertAlign w:val="superscript"/>
              </w:rPr>
              <w:t>th</w:t>
            </w:r>
            <w:r>
              <w:t>)</w:t>
            </w:r>
          </w:p>
          <w:p w:rsidR="00190733" w:rsidRDefault="00190733" w:rsidP="00190733">
            <w:r>
              <w:t>Biscuit Night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3B90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190733" w:rsidRPr="00B55C79" w:rsidRDefault="00190733" w:rsidP="00190733">
            <w:r>
              <w:t>1 Week Whitsun Holidays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190733" w:rsidP="00190733">
            <w:r>
              <w:t>Mon 6/6/22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Milk Shakes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123E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190733" w:rsidP="00190733">
            <w:r>
              <w:t>Wed 8/6/22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(Sausage Roll Day 5</w:t>
            </w:r>
            <w:r w:rsidRPr="00190733">
              <w:rPr>
                <w:vertAlign w:val="superscript"/>
              </w:rPr>
              <w:t>th</w:t>
            </w:r>
            <w:r>
              <w:t xml:space="preserve"> June)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123E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Mon 13/6/22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Broughton Shopping Trip</w:t>
            </w:r>
          </w:p>
          <w:p w:rsidR="00190733" w:rsidRPr="004E0CA1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Broughton Park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Wed 15/6/22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190733" w:rsidP="00190733">
            <w:r>
              <w:t>Father’s Day Card Making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123E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Mon 20/6/22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190733" w:rsidP="00190733">
            <w:r>
              <w:t>Hot Dog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123E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Wed 22/6/22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190733" w:rsidP="00190733">
            <w:r>
              <w:t>Magic Tricks Talent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123E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4E0CA1" w:rsidRPr="00013F2C" w:rsidTr="0034697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4E0CA1" w:rsidP="0034697F">
            <w:pPr>
              <w:pStyle w:val="TableHeader"/>
            </w:pPr>
            <w:r w:rsidRPr="00013F2C">
              <w:t>Location</w:t>
            </w:r>
          </w:p>
        </w:tc>
      </w:tr>
      <w:tr w:rsidR="00190733" w:rsidRPr="00B55C79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Mon 27/6/22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Tennis Night</w:t>
            </w:r>
          </w:p>
          <w:p w:rsidR="00190733" w:rsidRPr="00E33D61" w:rsidRDefault="00190733" w:rsidP="00190733">
            <w:r>
              <w:t>(Start of Wimbledon)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81123E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190733" w:rsidP="00190733">
            <w:r>
              <w:t>Wed 29/6/22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Ping Pong Tournament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4B77C4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Mon 4/7/22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Mc Donald’s</w:t>
            </w:r>
          </w:p>
          <w:p w:rsidR="00190733" w:rsidRPr="004E0CA1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TBC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Wed 6/7/22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(World Chocolate Day)</w:t>
            </w:r>
          </w:p>
          <w:p w:rsidR="00190733" w:rsidRDefault="00190733" w:rsidP="00190733">
            <w:r>
              <w:t>Cornflake Cakes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4B77C4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George Edwards Hall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Mon 11/7/22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Picnic and Games</w:t>
            </w:r>
          </w:p>
          <w:p w:rsidR="00190733" w:rsidRPr="00E33D61" w:rsidRDefault="00190733" w:rsidP="00190733">
            <w:r>
              <w:t>Ty Mawr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 w:rsidRPr="004B77C4">
              <w:t>6.30pm - 8.30pm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>
            <w:r>
              <w:t>Ty Mawr</w:t>
            </w:r>
          </w:p>
        </w:tc>
      </w:tr>
      <w:tr w:rsidR="00190733" w:rsidRPr="00B55C79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Wed 13/7/22</w:t>
            </w:r>
          </w:p>
          <w:p w:rsidR="00190733" w:rsidRPr="004E0CA1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Visit - TBC</w:t>
            </w:r>
          </w:p>
          <w:p w:rsidR="00190733" w:rsidRPr="004E0CA1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4E0CA1" w:rsidRDefault="00190733" w:rsidP="00190733">
            <w:pPr>
              <w:rPr>
                <w:color w:val="4F81BD" w:themeColor="accent1"/>
              </w:rPr>
            </w:pPr>
            <w:r w:rsidRPr="004E0CA1">
              <w:rPr>
                <w:color w:val="4F81BD" w:themeColor="accent1"/>
              </w:rPr>
              <w:t>TBC</w:t>
            </w:r>
          </w:p>
        </w:tc>
      </w:tr>
      <w:tr w:rsidR="00190733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Summer Activities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90733" w:rsidRPr="00B55C79" w:rsidRDefault="00190733" w:rsidP="0019073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/>
        </w:tc>
      </w:tr>
      <w:tr w:rsidR="00190733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190733" w:rsidP="00190733">
            <w:r>
              <w:t>Summer Activities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90733" w:rsidRPr="00B55C79" w:rsidRDefault="00190733" w:rsidP="00190733">
            <w:bookmarkStart w:id="0" w:name="_GoBack"/>
            <w:bookmarkEnd w:id="0"/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190733" w:rsidP="00190733"/>
        </w:tc>
      </w:tr>
    </w:tbl>
    <w:p w:rsidR="002C3890" w:rsidRDefault="002C3890" w:rsidP="00B47409"/>
    <w:p w:rsidR="002C3890" w:rsidRDefault="002C3890" w:rsidP="00B47409"/>
    <w:p w:rsidR="00C76BF0" w:rsidRPr="00807842" w:rsidRDefault="00C76BF0" w:rsidP="00B47409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B4740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B47409">
      <w:r>
        <w:separator/>
      </w:r>
    </w:p>
  </w:endnote>
  <w:endnote w:type="continuationSeparator" w:id="0">
    <w:p w:rsidR="00566903" w:rsidRDefault="00566903" w:rsidP="00B4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B4740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B47409">
      <w:r>
        <w:separator/>
      </w:r>
    </w:p>
  </w:footnote>
  <w:footnote w:type="continuationSeparator" w:id="0">
    <w:p w:rsidR="00566903" w:rsidRDefault="00566903" w:rsidP="00B47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B4740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B474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47409">
    <w:pPr>
      <w:pStyle w:val="Header"/>
    </w:pPr>
  </w:p>
  <w:p w:rsidR="00F86700" w:rsidRDefault="005C00E8" w:rsidP="00B47409">
    <w:pPr>
      <w:pStyle w:val="Header"/>
    </w:pPr>
    <w:r>
      <w:t xml:space="preserve">                               </w:t>
    </w:r>
  </w:p>
  <w:p w:rsidR="00F86700" w:rsidRDefault="00F86700" w:rsidP="00B47409">
    <w:pPr>
      <w:pStyle w:val="Header"/>
    </w:pPr>
  </w:p>
  <w:p w:rsidR="00DC2E54" w:rsidRDefault="00DC2E54" w:rsidP="00B474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64461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559B"/>
    <w:rsid w:val="00190733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705AC"/>
    <w:rsid w:val="00285AB6"/>
    <w:rsid w:val="00290022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0CA1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4740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47409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6486B-DE33-47C8-B5A2-E2076AD89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63</TotalTime>
  <Pages>3</Pages>
  <Words>379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12</cp:revision>
  <cp:lastPrinted>2019-01-21T20:21:00Z</cp:lastPrinted>
  <dcterms:created xsi:type="dcterms:W3CDTF">2022-03-11T14:12:00Z</dcterms:created>
  <dcterms:modified xsi:type="dcterms:W3CDTF">2022-04-12T11:45:00Z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