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7CAE09" w14:textId="77777777" w:rsidR="00DE3C04" w:rsidRDefault="00C76BF0" w:rsidP="009C6784">
      <w:pPr>
        <w:pStyle w:val="Title"/>
      </w:pPr>
      <w:r w:rsidRPr="00013F2C">
        <w:t xml:space="preserve">Programme for </w:t>
      </w:r>
      <w:r w:rsidR="007244A9">
        <w:t xml:space="preserve">Youth Provision </w:t>
      </w:r>
      <w:r w:rsidR="00DE3C04">
        <w:t xml:space="preserve">– </w:t>
      </w:r>
      <w:r w:rsidR="00CD658A">
        <w:t>Llay</w:t>
      </w:r>
    </w:p>
    <w:p w14:paraId="1E23A67A" w14:textId="77777777" w:rsidR="00C76BF0" w:rsidRPr="00013F2C" w:rsidRDefault="00DE3C04" w:rsidP="009C6784">
      <w:pPr>
        <w:pStyle w:val="Title"/>
      </w:pPr>
      <w:r>
        <w:t>March</w:t>
      </w:r>
      <w:r w:rsidR="00032A94">
        <w:t xml:space="preserve"> 202</w:t>
      </w:r>
      <w:r>
        <w:t>2</w:t>
      </w:r>
      <w:r w:rsidR="007244A9">
        <w:t xml:space="preserve"> – </w:t>
      </w:r>
      <w:r>
        <w:t>July 2022</w:t>
      </w:r>
    </w:p>
    <w:p w14:paraId="672A6659" w14:textId="77777777" w:rsidR="00C76BF0" w:rsidRPr="00013F2C" w:rsidRDefault="00C76BF0" w:rsidP="009C6784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14:paraId="53C32A89" w14:textId="77777777" w:rsidTr="5A0AFF01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491072FA" w14:textId="77777777" w:rsidR="00C76BF0" w:rsidRPr="00013F2C" w:rsidRDefault="00C76BF0" w:rsidP="009C6784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18283460" w14:textId="77777777" w:rsidR="00C76BF0" w:rsidRPr="00013F2C" w:rsidRDefault="00C76BF0" w:rsidP="009C6784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4A146726" w14:textId="77777777" w:rsidR="00C76BF0" w:rsidRPr="00013F2C" w:rsidRDefault="00C76BF0" w:rsidP="009C6784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1D2B207C" w14:textId="77777777" w:rsidR="00C76BF0" w:rsidRPr="00013F2C" w:rsidRDefault="00C76BF0" w:rsidP="009C6784">
            <w:pPr>
              <w:pStyle w:val="TableHeader"/>
            </w:pPr>
            <w:r w:rsidRPr="00013F2C">
              <w:t>Location</w:t>
            </w:r>
          </w:p>
        </w:tc>
      </w:tr>
      <w:tr w:rsidR="002C3890" w:rsidRPr="00013F2C" w14:paraId="148E3776" w14:textId="77777777" w:rsidTr="5A0AFF01">
        <w:trPr>
          <w:trHeight w:val="301"/>
        </w:trPr>
        <w:tc>
          <w:tcPr>
            <w:tcW w:w="1166" w:type="pct"/>
            <w:shd w:val="clear" w:color="auto" w:fill="auto"/>
          </w:tcPr>
          <w:p w14:paraId="6071EE5D" w14:textId="77777777" w:rsidR="002C3890" w:rsidRPr="001C67FB" w:rsidRDefault="002C3890" w:rsidP="009C6784">
            <w:r>
              <w:t>Mon 04/04/22</w:t>
            </w:r>
          </w:p>
        </w:tc>
        <w:tc>
          <w:tcPr>
            <w:tcW w:w="1343" w:type="pct"/>
            <w:shd w:val="clear" w:color="auto" w:fill="auto"/>
          </w:tcPr>
          <w:p w14:paraId="3CF2D8B6" w14:textId="4D18C454" w:rsidR="002C3890" w:rsidRDefault="00E07150" w:rsidP="009C6784">
            <w:proofErr w:type="spellStart"/>
            <w:r>
              <w:t>Smores</w:t>
            </w:r>
            <w:proofErr w:type="spellEnd"/>
            <w:r>
              <w:t xml:space="preserve"> and Fire pit</w:t>
            </w:r>
          </w:p>
          <w:p w14:paraId="0FB78278" w14:textId="77777777" w:rsidR="002C3890" w:rsidRPr="00090992" w:rsidRDefault="002C3890" w:rsidP="009C6784"/>
        </w:tc>
        <w:tc>
          <w:tcPr>
            <w:tcW w:w="1127" w:type="pct"/>
            <w:shd w:val="clear" w:color="auto" w:fill="auto"/>
            <w:vAlign w:val="center"/>
          </w:tcPr>
          <w:p w14:paraId="1FC39945" w14:textId="3E5801D4" w:rsidR="002C3890" w:rsidRPr="00B55C79" w:rsidRDefault="00CB5EF0" w:rsidP="009C6784">
            <w:r>
              <w:t>6pm til</w:t>
            </w:r>
            <w:r w:rsidR="00E07150">
              <w:t xml:space="preserve"> 9pm</w:t>
            </w:r>
          </w:p>
        </w:tc>
        <w:tc>
          <w:tcPr>
            <w:tcW w:w="1364" w:type="pct"/>
            <w:shd w:val="clear" w:color="auto" w:fill="auto"/>
          </w:tcPr>
          <w:p w14:paraId="0562CB0E" w14:textId="24E5727C" w:rsidR="002C3890" w:rsidRPr="00B55C79" w:rsidRDefault="00E07150" w:rsidP="009C6784">
            <w:r w:rsidRPr="00E07150">
              <w:t>The Rockery, 6th Avenue, Llay</w:t>
            </w:r>
          </w:p>
        </w:tc>
      </w:tr>
      <w:tr w:rsidR="002C3890" w:rsidRPr="00013F2C" w14:paraId="19507EC8" w14:textId="77777777" w:rsidTr="5A0AFF01">
        <w:trPr>
          <w:trHeight w:val="301"/>
        </w:trPr>
        <w:tc>
          <w:tcPr>
            <w:tcW w:w="1166" w:type="pct"/>
            <w:shd w:val="clear" w:color="auto" w:fill="auto"/>
          </w:tcPr>
          <w:p w14:paraId="2E81C3D7" w14:textId="77777777" w:rsidR="002C3890" w:rsidRPr="001C67FB" w:rsidRDefault="002C3890" w:rsidP="009C6784">
            <w:r>
              <w:t>Thurs 07/04/22</w:t>
            </w:r>
          </w:p>
        </w:tc>
        <w:tc>
          <w:tcPr>
            <w:tcW w:w="1343" w:type="pct"/>
            <w:shd w:val="clear" w:color="auto" w:fill="auto"/>
          </w:tcPr>
          <w:p w14:paraId="62EBF3C5" w14:textId="3FA668D7" w:rsidR="002C3890" w:rsidRPr="00090992" w:rsidRDefault="00E07150" w:rsidP="009C6784">
            <w:r>
              <w:t>Youth Homelessness team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6D98A12B" w14:textId="42F22626" w:rsidR="002C3890" w:rsidRPr="00B55C79" w:rsidRDefault="00CB5EF0" w:rsidP="009C6784">
            <w:r>
              <w:t>6pm til</w:t>
            </w:r>
            <w:r w:rsidR="00E07150">
              <w:t xml:space="preserve"> 9pm</w:t>
            </w:r>
          </w:p>
        </w:tc>
        <w:tc>
          <w:tcPr>
            <w:tcW w:w="1364" w:type="pct"/>
            <w:shd w:val="clear" w:color="auto" w:fill="auto"/>
          </w:tcPr>
          <w:p w14:paraId="2946DB82" w14:textId="6C7F08ED" w:rsidR="002C3890" w:rsidRPr="00B55C79" w:rsidRDefault="00E07150" w:rsidP="009C6784">
            <w:r w:rsidRPr="00E07150">
              <w:t>The Rockery, 6th Avenue, Llay</w:t>
            </w:r>
          </w:p>
        </w:tc>
      </w:tr>
      <w:tr w:rsidR="002C3890" w:rsidRPr="00013F2C" w14:paraId="05E8DAD1" w14:textId="77777777" w:rsidTr="5A0AFF01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762CEC0F" w14:textId="77777777" w:rsidR="002C3890" w:rsidRDefault="002C3890" w:rsidP="009C6784">
            <w:r>
              <w:t>2 Weeks Easter Holidays</w:t>
            </w:r>
          </w:p>
          <w:p w14:paraId="5997CC1D" w14:textId="77777777" w:rsidR="002C3890" w:rsidRPr="00B55C79" w:rsidRDefault="002C3890" w:rsidP="009C6784"/>
        </w:tc>
      </w:tr>
      <w:tr w:rsidR="002C3890" w:rsidRPr="00013F2C" w14:paraId="713A6A38" w14:textId="77777777" w:rsidTr="5A0AFF01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14:paraId="3FD20F6D" w14:textId="77777777" w:rsidR="002C3890" w:rsidRPr="001C67FB" w:rsidRDefault="002C3890" w:rsidP="009C6784">
            <w:r>
              <w:t>Mon 25/04/22</w:t>
            </w:r>
          </w:p>
        </w:tc>
        <w:tc>
          <w:tcPr>
            <w:tcW w:w="1343" w:type="pct"/>
            <w:shd w:val="clear" w:color="auto" w:fill="FFFFFF" w:themeFill="background1"/>
          </w:tcPr>
          <w:p w14:paraId="110FFD37" w14:textId="62C44975" w:rsidR="002C3890" w:rsidRDefault="5A0AFF01" w:rsidP="009C6784">
            <w:proofErr w:type="spellStart"/>
            <w:r>
              <w:t>Firepit</w:t>
            </w:r>
            <w:proofErr w:type="spellEnd"/>
            <w:r>
              <w:t xml:space="preserve"> and </w:t>
            </w:r>
            <w:proofErr w:type="spellStart"/>
            <w:r>
              <w:t>Smores</w:t>
            </w:r>
            <w:proofErr w:type="spellEnd"/>
            <w:r>
              <w:t xml:space="preserve"> / Welcome back &amp; catch up</w:t>
            </w:r>
          </w:p>
          <w:p w14:paraId="6B699379" w14:textId="77777777" w:rsidR="002C3890" w:rsidRPr="003D1646" w:rsidRDefault="002C3890" w:rsidP="009C6784"/>
        </w:tc>
        <w:tc>
          <w:tcPr>
            <w:tcW w:w="1127" w:type="pct"/>
            <w:shd w:val="clear" w:color="auto" w:fill="FFFFFF" w:themeFill="background1"/>
            <w:vAlign w:val="center"/>
          </w:tcPr>
          <w:p w14:paraId="3FE9F23F" w14:textId="78C087C8" w:rsidR="002C3890" w:rsidRPr="00090992" w:rsidRDefault="00CB5EF0" w:rsidP="009C6784">
            <w:r>
              <w:t>6pm til</w:t>
            </w:r>
            <w:r w:rsidR="5A0AFF01">
              <w:t xml:space="preserve"> 9pm</w:t>
            </w:r>
          </w:p>
        </w:tc>
        <w:tc>
          <w:tcPr>
            <w:tcW w:w="1364" w:type="pct"/>
            <w:shd w:val="clear" w:color="auto" w:fill="FFFFFF" w:themeFill="background1"/>
          </w:tcPr>
          <w:p w14:paraId="50239A9B" w14:textId="13B1BA93" w:rsidR="002C3890" w:rsidRPr="00090992" w:rsidRDefault="002C3890" w:rsidP="009C6784"/>
          <w:p w14:paraId="1F72F646" w14:textId="2FAB2334" w:rsidR="002C3890" w:rsidRPr="00090992" w:rsidRDefault="5A0AFF01" w:rsidP="009C6784">
            <w:r w:rsidRPr="5A0AFF01">
              <w:t>The Rockery, 6</w:t>
            </w:r>
            <w:r w:rsidRPr="5A0AFF01">
              <w:rPr>
                <w:vertAlign w:val="superscript"/>
              </w:rPr>
              <w:t>th</w:t>
            </w:r>
            <w:r w:rsidRPr="5A0AFF01">
              <w:t xml:space="preserve"> Avenue, Llay</w:t>
            </w:r>
          </w:p>
        </w:tc>
      </w:tr>
      <w:tr w:rsidR="002C3890" w:rsidRPr="00013F2C" w14:paraId="4B560310" w14:textId="77777777" w:rsidTr="009C6784">
        <w:trPr>
          <w:trHeight w:val="301"/>
        </w:trPr>
        <w:tc>
          <w:tcPr>
            <w:tcW w:w="1166" w:type="pct"/>
            <w:shd w:val="clear" w:color="auto" w:fill="95B3D7" w:themeFill="accent1" w:themeFillTint="99"/>
          </w:tcPr>
          <w:p w14:paraId="1162515E" w14:textId="77777777" w:rsidR="002C3890" w:rsidRPr="001C67FB" w:rsidRDefault="002C3890" w:rsidP="009C6784">
            <w:r>
              <w:t>Thurs 28/04/22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95B3D7" w:themeFill="accent1" w:themeFillTint="99"/>
          </w:tcPr>
          <w:p w14:paraId="61CDCEAD" w14:textId="33E16D8A" w:rsidR="002C3890" w:rsidRPr="001C67FB" w:rsidRDefault="5A0AFF01" w:rsidP="009C6784">
            <w:r>
              <w:t xml:space="preserve">Staff Meeting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95B3D7" w:themeFill="accent1" w:themeFillTint="99"/>
          </w:tcPr>
          <w:p w14:paraId="6BB9E253" w14:textId="65D3E543" w:rsidR="002C3890" w:rsidRPr="001C67FB" w:rsidRDefault="5A0AFF01" w:rsidP="009C6784">
            <w:pPr>
              <w:pStyle w:val="TableText"/>
            </w:pPr>
            <w:r>
              <w:t xml:space="preserve">Staff meeting 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95B3D7" w:themeFill="accent1" w:themeFillTint="99"/>
          </w:tcPr>
          <w:p w14:paraId="23DE523C" w14:textId="09EFAEA2" w:rsidR="002C3890" w:rsidRPr="001C67FB" w:rsidRDefault="5A0AFF01" w:rsidP="009C6784">
            <w:r>
              <w:t>No club on tonight</w:t>
            </w:r>
          </w:p>
        </w:tc>
      </w:tr>
      <w:tr w:rsidR="002C3890" w:rsidRPr="00013F2C" w14:paraId="779374BC" w14:textId="77777777" w:rsidTr="5A0AFF01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189E8858" w14:textId="77777777" w:rsidR="002C3890" w:rsidRDefault="002C3890" w:rsidP="009C6784">
            <w:r>
              <w:t>May Day Bank Holiday Monday</w:t>
            </w:r>
          </w:p>
          <w:p w14:paraId="52E56223" w14:textId="77777777" w:rsidR="002C3890" w:rsidRPr="00090992" w:rsidRDefault="002C3890" w:rsidP="009C6784"/>
        </w:tc>
      </w:tr>
      <w:tr w:rsidR="002C3890" w:rsidRPr="00013F2C" w14:paraId="727C815F" w14:textId="77777777" w:rsidTr="5A0AFF01">
        <w:trPr>
          <w:trHeight w:val="301"/>
        </w:trPr>
        <w:tc>
          <w:tcPr>
            <w:tcW w:w="1166" w:type="pct"/>
          </w:tcPr>
          <w:p w14:paraId="794776CF" w14:textId="77777777" w:rsidR="002C3890" w:rsidRPr="001C67FB" w:rsidRDefault="002C3890" w:rsidP="009C6784">
            <w:r>
              <w:t>Thurs 05/05/22</w:t>
            </w:r>
          </w:p>
        </w:tc>
        <w:tc>
          <w:tcPr>
            <w:tcW w:w="1343" w:type="pct"/>
          </w:tcPr>
          <w:p w14:paraId="07547A01" w14:textId="3C2C3849" w:rsidR="002C3890" w:rsidRDefault="5A0AFF01" w:rsidP="009C6784">
            <w:r>
              <w:t>Pizzas on the fire</w:t>
            </w:r>
          </w:p>
          <w:p w14:paraId="5043CB0F" w14:textId="77777777" w:rsidR="002C3890" w:rsidRPr="00E33D61" w:rsidRDefault="002C3890" w:rsidP="009C6784"/>
        </w:tc>
        <w:tc>
          <w:tcPr>
            <w:tcW w:w="1127" w:type="pct"/>
            <w:vAlign w:val="center"/>
          </w:tcPr>
          <w:p w14:paraId="2D54AFD0" w14:textId="77777777" w:rsidR="00CB5EF0" w:rsidRDefault="00CB5EF0" w:rsidP="009C6784">
            <w:r>
              <w:t>6:30pm til</w:t>
            </w:r>
          </w:p>
          <w:p w14:paraId="07459315" w14:textId="66E654EB" w:rsidR="002C3890" w:rsidRPr="00B55C79" w:rsidRDefault="5A0AFF01" w:rsidP="009C6784">
            <w:r>
              <w:t>8:30pm</w:t>
            </w:r>
          </w:p>
        </w:tc>
        <w:tc>
          <w:tcPr>
            <w:tcW w:w="1364" w:type="pct"/>
          </w:tcPr>
          <w:p w14:paraId="5AE0430C" w14:textId="13B1BA93" w:rsidR="002C3890" w:rsidRPr="00B55C79" w:rsidRDefault="002C3890" w:rsidP="009C6784"/>
          <w:p w14:paraId="33708FB9" w14:textId="2FAB2334" w:rsidR="002C3890" w:rsidRPr="00B55C79" w:rsidRDefault="5A0AFF01" w:rsidP="009C6784">
            <w:r w:rsidRPr="5A0AFF01">
              <w:t>The Rockery, 6</w:t>
            </w:r>
            <w:r w:rsidRPr="5A0AFF01">
              <w:rPr>
                <w:vertAlign w:val="superscript"/>
              </w:rPr>
              <w:t>th</w:t>
            </w:r>
            <w:r w:rsidRPr="5A0AFF01">
              <w:t xml:space="preserve"> Avenue, Llay</w:t>
            </w:r>
          </w:p>
          <w:p w14:paraId="6537F28F" w14:textId="1901F25C" w:rsidR="002C3890" w:rsidRPr="00B55C79" w:rsidRDefault="002C3890" w:rsidP="009C6784"/>
        </w:tc>
      </w:tr>
      <w:tr w:rsidR="002C3890" w:rsidRPr="00013F2C" w14:paraId="122D3CAE" w14:textId="77777777" w:rsidTr="5A0AFF01">
        <w:trPr>
          <w:trHeight w:val="301"/>
        </w:trPr>
        <w:tc>
          <w:tcPr>
            <w:tcW w:w="1166" w:type="pct"/>
          </w:tcPr>
          <w:p w14:paraId="675E6A07" w14:textId="77777777" w:rsidR="002C3890" w:rsidRPr="001C67FB" w:rsidRDefault="002C3890" w:rsidP="009C6784">
            <w:r>
              <w:t>Mon 09/05/22</w:t>
            </w:r>
          </w:p>
        </w:tc>
        <w:tc>
          <w:tcPr>
            <w:tcW w:w="1343" w:type="pct"/>
          </w:tcPr>
          <w:p w14:paraId="3FF6C8EB" w14:textId="58198BCC" w:rsidR="002C3890" w:rsidRPr="00E33D61" w:rsidRDefault="002C3890" w:rsidP="009C6784"/>
          <w:p w14:paraId="70DF9E56" w14:textId="1D1E382B" w:rsidR="002C3890" w:rsidRPr="00E33D61" w:rsidRDefault="5A0AFF01" w:rsidP="009C6784">
            <w:r w:rsidRPr="5A0AFF01">
              <w:t>Sports on the MUGA</w:t>
            </w:r>
          </w:p>
        </w:tc>
        <w:tc>
          <w:tcPr>
            <w:tcW w:w="1127" w:type="pct"/>
            <w:vAlign w:val="center"/>
          </w:tcPr>
          <w:p w14:paraId="1AA1CCD1" w14:textId="77777777" w:rsidR="00CB5EF0" w:rsidRDefault="00CB5EF0" w:rsidP="009C6784">
            <w:r>
              <w:t>6:30pm til</w:t>
            </w:r>
          </w:p>
          <w:p w14:paraId="08E297D8" w14:textId="00BAD59E" w:rsidR="002C3890" w:rsidRPr="00B55C79" w:rsidRDefault="5A0AFF01" w:rsidP="009C6784">
            <w:r>
              <w:t xml:space="preserve"> 8:30pm</w:t>
            </w:r>
          </w:p>
          <w:p w14:paraId="44E871BC" w14:textId="6D052A9C" w:rsidR="002C3890" w:rsidRPr="00B55C79" w:rsidRDefault="002C3890" w:rsidP="009C6784"/>
        </w:tc>
        <w:tc>
          <w:tcPr>
            <w:tcW w:w="1364" w:type="pct"/>
          </w:tcPr>
          <w:p w14:paraId="34468984" w14:textId="13B1BA93" w:rsidR="002C3890" w:rsidRPr="00B55C79" w:rsidRDefault="002C3890" w:rsidP="009C6784"/>
          <w:p w14:paraId="4F32FCC7" w14:textId="2FAB2334" w:rsidR="002C3890" w:rsidRPr="00B55C79" w:rsidRDefault="5A0AFF01" w:rsidP="009C6784">
            <w:r w:rsidRPr="5A0AFF01">
              <w:t>The Rockery, 6</w:t>
            </w:r>
            <w:r w:rsidRPr="5A0AFF01">
              <w:rPr>
                <w:vertAlign w:val="superscript"/>
              </w:rPr>
              <w:t>th</w:t>
            </w:r>
            <w:r w:rsidRPr="5A0AFF01">
              <w:t xml:space="preserve"> Avenue, Llay</w:t>
            </w:r>
          </w:p>
          <w:p w14:paraId="144A5D23" w14:textId="1B6C6125" w:rsidR="002C3890" w:rsidRPr="00B55C79" w:rsidRDefault="002C3890" w:rsidP="009C6784"/>
        </w:tc>
      </w:tr>
      <w:tr w:rsidR="002C3890" w:rsidRPr="00013F2C" w14:paraId="781A6CFD" w14:textId="77777777" w:rsidTr="5A0AFF01">
        <w:trPr>
          <w:trHeight w:val="301"/>
        </w:trPr>
        <w:tc>
          <w:tcPr>
            <w:tcW w:w="1166" w:type="pct"/>
            <w:shd w:val="clear" w:color="auto" w:fill="auto"/>
          </w:tcPr>
          <w:p w14:paraId="7219454F" w14:textId="77777777" w:rsidR="002C3890" w:rsidRPr="001C67FB" w:rsidRDefault="002C3890" w:rsidP="009C6784">
            <w:r>
              <w:t>Thurs 12/05/22</w:t>
            </w:r>
          </w:p>
        </w:tc>
        <w:tc>
          <w:tcPr>
            <w:tcW w:w="1343" w:type="pct"/>
            <w:shd w:val="clear" w:color="auto" w:fill="auto"/>
          </w:tcPr>
          <w:p w14:paraId="738610EB" w14:textId="485205C8" w:rsidR="002C3890" w:rsidRDefault="5A0AFF01" w:rsidP="009C6784">
            <w:r>
              <w:t xml:space="preserve">Summer party (BBQ, music and </w:t>
            </w:r>
            <w:proofErr w:type="spellStart"/>
            <w:r>
              <w:t>smores</w:t>
            </w:r>
            <w:proofErr w:type="spellEnd"/>
            <w:r>
              <w:t>)</w:t>
            </w:r>
          </w:p>
          <w:p w14:paraId="637805D2" w14:textId="77777777" w:rsidR="002C3890" w:rsidRPr="00E33D61" w:rsidRDefault="002C3890" w:rsidP="009C6784"/>
        </w:tc>
        <w:tc>
          <w:tcPr>
            <w:tcW w:w="1127" w:type="pct"/>
            <w:shd w:val="clear" w:color="auto" w:fill="auto"/>
            <w:vAlign w:val="center"/>
          </w:tcPr>
          <w:p w14:paraId="0659789A" w14:textId="77777777" w:rsidR="00CB5EF0" w:rsidRDefault="00CB5EF0" w:rsidP="009C6784">
            <w:r>
              <w:t>6:30pm til</w:t>
            </w:r>
          </w:p>
          <w:p w14:paraId="76FFE7CC" w14:textId="69ABFEC3" w:rsidR="002C3890" w:rsidRPr="00B55C79" w:rsidRDefault="5A0AFF01" w:rsidP="009C6784">
            <w:r>
              <w:t xml:space="preserve"> 8:30pm</w:t>
            </w:r>
          </w:p>
          <w:p w14:paraId="463F29E8" w14:textId="4D18DA36" w:rsidR="002C3890" w:rsidRPr="00B55C79" w:rsidRDefault="002C3890" w:rsidP="009C6784"/>
        </w:tc>
        <w:tc>
          <w:tcPr>
            <w:tcW w:w="1364" w:type="pct"/>
            <w:shd w:val="clear" w:color="auto" w:fill="auto"/>
          </w:tcPr>
          <w:p w14:paraId="1C44F51A" w14:textId="13B1BA93" w:rsidR="002C3890" w:rsidRPr="00B55C79" w:rsidRDefault="002C3890" w:rsidP="009C6784"/>
          <w:p w14:paraId="005BDC6E" w14:textId="2FAB2334" w:rsidR="002C3890" w:rsidRPr="00B55C79" w:rsidRDefault="5A0AFF01" w:rsidP="009C6784">
            <w:r w:rsidRPr="5A0AFF01">
              <w:t>The Rockery, 6</w:t>
            </w:r>
            <w:r w:rsidRPr="5A0AFF01">
              <w:rPr>
                <w:vertAlign w:val="superscript"/>
              </w:rPr>
              <w:t>th</w:t>
            </w:r>
            <w:r w:rsidRPr="5A0AFF01">
              <w:t xml:space="preserve"> Avenue, Llay</w:t>
            </w:r>
          </w:p>
          <w:p w14:paraId="3B7B4B86" w14:textId="23AB2268" w:rsidR="002C3890" w:rsidRPr="00B55C79" w:rsidRDefault="002C3890" w:rsidP="009C6784"/>
        </w:tc>
      </w:tr>
      <w:tr w:rsidR="002C3890" w:rsidRPr="00013F2C" w14:paraId="4ECA3E96" w14:textId="77777777" w:rsidTr="5A0AFF01">
        <w:trPr>
          <w:trHeight w:val="301"/>
        </w:trPr>
        <w:tc>
          <w:tcPr>
            <w:tcW w:w="1166" w:type="pct"/>
          </w:tcPr>
          <w:p w14:paraId="27AC05A0" w14:textId="77777777" w:rsidR="002C3890" w:rsidRPr="001C67FB" w:rsidRDefault="002C3890" w:rsidP="009C6784">
            <w:r>
              <w:t>Mon 16/05/22</w:t>
            </w:r>
          </w:p>
        </w:tc>
        <w:tc>
          <w:tcPr>
            <w:tcW w:w="1343" w:type="pct"/>
          </w:tcPr>
          <w:p w14:paraId="3A0FF5F2" w14:textId="05C8C8EA" w:rsidR="002C3890" w:rsidRDefault="5A0AFF01" w:rsidP="009C6784">
            <w:r>
              <w:t xml:space="preserve">Games at </w:t>
            </w:r>
            <w:proofErr w:type="spellStart"/>
            <w:r>
              <w:t>Alyn</w:t>
            </w:r>
            <w:proofErr w:type="spellEnd"/>
            <w:r>
              <w:t xml:space="preserve"> Waters</w:t>
            </w:r>
          </w:p>
          <w:p w14:paraId="5630AD66" w14:textId="77777777" w:rsidR="002C3890" w:rsidRPr="00E33D61" w:rsidRDefault="002C3890" w:rsidP="009C6784"/>
        </w:tc>
        <w:tc>
          <w:tcPr>
            <w:tcW w:w="1127" w:type="pct"/>
            <w:vAlign w:val="center"/>
          </w:tcPr>
          <w:p w14:paraId="7F9B5D60" w14:textId="77777777" w:rsidR="00CB5EF0" w:rsidRDefault="5A0AFF01" w:rsidP="009C6784">
            <w:r>
              <w:t>6:30pm til</w:t>
            </w:r>
          </w:p>
          <w:p w14:paraId="1090C873" w14:textId="5971D8EA" w:rsidR="002C3890" w:rsidRPr="00B55C79" w:rsidRDefault="5A0AFF01" w:rsidP="009C6784">
            <w:r>
              <w:t xml:space="preserve"> 8:30pm</w:t>
            </w:r>
          </w:p>
          <w:p w14:paraId="61829076" w14:textId="5BCFFFD0" w:rsidR="002C3890" w:rsidRPr="00B55C79" w:rsidRDefault="002C3890" w:rsidP="009C6784"/>
        </w:tc>
        <w:tc>
          <w:tcPr>
            <w:tcW w:w="1364" w:type="pct"/>
          </w:tcPr>
          <w:p w14:paraId="2BA226A1" w14:textId="0304C498" w:rsidR="002C3890" w:rsidRPr="00B55C79" w:rsidRDefault="5A0AFF01" w:rsidP="009C6784">
            <w:proofErr w:type="spellStart"/>
            <w:r>
              <w:t>Alyn</w:t>
            </w:r>
            <w:proofErr w:type="spellEnd"/>
            <w:r>
              <w:t xml:space="preserve"> Waters, Llay side</w:t>
            </w:r>
          </w:p>
        </w:tc>
      </w:tr>
      <w:tr w:rsidR="00674E59" w:rsidRPr="00B55C79" w14:paraId="797A7341" w14:textId="77777777" w:rsidTr="0046687E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41323E15" w14:textId="4C6F5382" w:rsidR="00674E59" w:rsidRDefault="00674E59" w:rsidP="00674E59">
            <w:r w:rsidRPr="00013F2C">
              <w:lastRenderedPageBreak/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3F847848" w14:textId="6674034E" w:rsidR="00674E59" w:rsidRDefault="00674E59" w:rsidP="00674E59"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58073507" w14:textId="71644C5B" w:rsidR="00674E59" w:rsidRDefault="00674E59" w:rsidP="00674E59"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78E84EC6" w14:textId="77777777" w:rsidR="00674E59" w:rsidRDefault="00674E59" w:rsidP="00674E59">
            <w:r w:rsidRPr="00013F2C">
              <w:t>Location</w:t>
            </w:r>
          </w:p>
          <w:p w14:paraId="278A2356" w14:textId="3AD783CE" w:rsidR="00674E59" w:rsidRPr="00B55C79" w:rsidRDefault="00674E59" w:rsidP="00674E59"/>
        </w:tc>
      </w:tr>
      <w:tr w:rsidR="002C3890" w:rsidRPr="00B55C79" w14:paraId="548216A0" w14:textId="77777777" w:rsidTr="5A0AFF0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5B5A2DF" w14:textId="77777777" w:rsidR="002C3890" w:rsidRPr="001C67FB" w:rsidRDefault="002C3890" w:rsidP="009C6784">
            <w:r>
              <w:t>Thurs 19/05/22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7AD93B2" w14:textId="1211869E" w:rsidR="002C3890" w:rsidRDefault="5A0AFF01" w:rsidP="009C6784">
            <w:r>
              <w:t>Youth Homelessness team session</w:t>
            </w:r>
          </w:p>
          <w:p w14:paraId="0DE4B5B7" w14:textId="77777777" w:rsidR="002C3890" w:rsidRPr="00E33D61" w:rsidRDefault="002C3890" w:rsidP="009C6784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14:paraId="7CFE50CF" w14:textId="77777777" w:rsidR="00CB5EF0" w:rsidRDefault="00CB5EF0" w:rsidP="009C6784">
            <w:r>
              <w:t>6:30pm til</w:t>
            </w:r>
          </w:p>
          <w:p w14:paraId="6991D771" w14:textId="6D8AB2E8" w:rsidR="002C3890" w:rsidRPr="00B55C79" w:rsidRDefault="5A0AFF01" w:rsidP="009C6784">
            <w:r>
              <w:t xml:space="preserve"> 8:30pm</w:t>
            </w:r>
          </w:p>
          <w:p w14:paraId="66204FF1" w14:textId="60181282" w:rsidR="002C3890" w:rsidRPr="00B55C79" w:rsidRDefault="002C3890" w:rsidP="009C6784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3A212F1" w14:textId="13B1BA93" w:rsidR="002C3890" w:rsidRPr="00B55C79" w:rsidRDefault="002C3890" w:rsidP="009C6784"/>
          <w:p w14:paraId="3412DDF8" w14:textId="2FAB2334" w:rsidR="002C3890" w:rsidRPr="00B55C79" w:rsidRDefault="5A0AFF01" w:rsidP="009C6784">
            <w:r w:rsidRPr="5A0AFF01">
              <w:t>The Rockery, 6</w:t>
            </w:r>
            <w:r w:rsidRPr="5A0AFF01">
              <w:rPr>
                <w:vertAlign w:val="superscript"/>
              </w:rPr>
              <w:t>th</w:t>
            </w:r>
            <w:r w:rsidRPr="5A0AFF01">
              <w:t xml:space="preserve"> Avenue, Llay</w:t>
            </w:r>
          </w:p>
          <w:p w14:paraId="2DBF0D7D" w14:textId="61AF9500" w:rsidR="002C3890" w:rsidRPr="00B55C79" w:rsidRDefault="002C3890" w:rsidP="009C6784"/>
        </w:tc>
      </w:tr>
      <w:tr w:rsidR="002C3890" w:rsidRPr="00B55C79" w14:paraId="12B44A21" w14:textId="77777777" w:rsidTr="5A0AFF0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C78B4E0" w14:textId="77777777" w:rsidR="002C3890" w:rsidRPr="001C67FB" w:rsidRDefault="002C3890" w:rsidP="009C6784">
            <w:r>
              <w:t>Mon 23/05/22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06B3206" w14:textId="77777777" w:rsidR="00CB5EF0" w:rsidRDefault="5A0AFF01" w:rsidP="009C6784">
            <w:r>
              <w:t xml:space="preserve">Trip planning </w:t>
            </w:r>
          </w:p>
          <w:p w14:paraId="6B62F1B3" w14:textId="1A53803C" w:rsidR="002C3890" w:rsidRDefault="00CB5EF0" w:rsidP="009C6784">
            <w:r>
              <w:t>(RA</w:t>
            </w:r>
            <w:r w:rsidR="5A0AFF01">
              <w:t>, Consent forms, Rules).</w:t>
            </w:r>
          </w:p>
          <w:p w14:paraId="02F2C34E" w14:textId="77777777" w:rsidR="002C3890" w:rsidRPr="00E33D61" w:rsidRDefault="002C3890" w:rsidP="009C6784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14:paraId="41E77D7D" w14:textId="77777777" w:rsidR="00CB5EF0" w:rsidRDefault="5A0AFF01" w:rsidP="009C6784">
            <w:r>
              <w:t>6:30pm til</w:t>
            </w:r>
          </w:p>
          <w:p w14:paraId="538BC1B3" w14:textId="16C5EB7B" w:rsidR="002C3890" w:rsidRPr="00B55C79" w:rsidRDefault="5A0AFF01" w:rsidP="009C6784">
            <w:r>
              <w:t xml:space="preserve"> 8:30pm</w:t>
            </w:r>
          </w:p>
          <w:p w14:paraId="680A4E5D" w14:textId="288246FF" w:rsidR="002C3890" w:rsidRPr="00B55C79" w:rsidRDefault="002C3890" w:rsidP="009C6784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5ACE532" w14:textId="13B1BA93" w:rsidR="002C3890" w:rsidRPr="00B55C79" w:rsidRDefault="002C3890" w:rsidP="009C6784"/>
          <w:p w14:paraId="4733D5D0" w14:textId="2FAB2334" w:rsidR="002C3890" w:rsidRPr="00B55C79" w:rsidRDefault="5A0AFF01" w:rsidP="009C6784">
            <w:r w:rsidRPr="5A0AFF01">
              <w:t>The Rockery, 6</w:t>
            </w:r>
            <w:r w:rsidRPr="5A0AFF01">
              <w:rPr>
                <w:vertAlign w:val="superscript"/>
              </w:rPr>
              <w:t>th</w:t>
            </w:r>
            <w:r w:rsidRPr="5A0AFF01">
              <w:t xml:space="preserve"> Avenue, Llay</w:t>
            </w:r>
          </w:p>
          <w:p w14:paraId="19219836" w14:textId="215C84D4" w:rsidR="002C3890" w:rsidRPr="00B55C79" w:rsidRDefault="002C3890" w:rsidP="009C6784"/>
        </w:tc>
      </w:tr>
      <w:tr w:rsidR="002C3890" w:rsidRPr="00B55C79" w14:paraId="6A9313F5" w14:textId="77777777" w:rsidTr="5A0AFF0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20539CDF" w14:textId="77777777" w:rsidR="002C3890" w:rsidRPr="001C67FB" w:rsidRDefault="002C3890" w:rsidP="009C6784">
            <w:r>
              <w:t>Thurs 26/05/22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296FEF7D" w14:textId="7E27C0FB" w:rsidR="002C3890" w:rsidRDefault="5A0AFF01" w:rsidP="009C6784">
            <w:r>
              <w:t xml:space="preserve">TRIP </w:t>
            </w:r>
          </w:p>
          <w:p w14:paraId="7194DBDC" w14:textId="77777777" w:rsidR="002C3890" w:rsidRPr="00E33D61" w:rsidRDefault="002C3890" w:rsidP="009C6784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769D0D3C" w14:textId="1D757F6E" w:rsidR="002C3890" w:rsidRPr="00B55C79" w:rsidRDefault="009C6784" w:rsidP="009C6784">
            <w:r>
              <w:t xml:space="preserve">VENUE </w:t>
            </w:r>
            <w:r w:rsidR="5A0AFF01">
              <w:t>TBC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54CD245A" w14:textId="4A794AE9" w:rsidR="002C3890" w:rsidRPr="00B55C79" w:rsidRDefault="5A0AFF01" w:rsidP="009C6784">
            <w:r>
              <w:t>TBC</w:t>
            </w:r>
          </w:p>
        </w:tc>
      </w:tr>
      <w:tr w:rsidR="002C3890" w:rsidRPr="00B55C79" w14:paraId="53530774" w14:textId="77777777" w:rsidTr="5A0AFF01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14:paraId="6032CEB8" w14:textId="77777777" w:rsidR="002C3890" w:rsidRPr="00B55C79" w:rsidRDefault="002C3890" w:rsidP="009C6784">
            <w:r>
              <w:t>1 Week Whitsun Holidays</w:t>
            </w:r>
          </w:p>
        </w:tc>
      </w:tr>
      <w:tr w:rsidR="002C3890" w:rsidRPr="00B55C79" w14:paraId="00C3B1B1" w14:textId="77777777" w:rsidTr="5A0AFF0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5119FC07" w14:textId="77777777" w:rsidR="002C3890" w:rsidRPr="001C67FB" w:rsidRDefault="002C3890" w:rsidP="009C6784">
            <w:r>
              <w:t>Mon 6/6/22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4D590DBE" w14:textId="6C710411" w:rsidR="00CB5EF0" w:rsidRDefault="5A0AFF01" w:rsidP="009C6784">
            <w:r>
              <w:t>Outdoor Garden games</w:t>
            </w:r>
          </w:p>
          <w:p w14:paraId="36FEB5B0" w14:textId="6E6B5FCA" w:rsidR="002C3890" w:rsidRPr="00E33D61" w:rsidRDefault="5A0AFF01" w:rsidP="009C6784">
            <w:r>
              <w:t>(jenga, 4 in a row)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60230717" w14:textId="77777777" w:rsidR="00CB5EF0" w:rsidRDefault="00CB5EF0" w:rsidP="009C6784">
            <w:r>
              <w:t>6:30pm til</w:t>
            </w:r>
          </w:p>
          <w:p w14:paraId="74994547" w14:textId="3BCA6F77" w:rsidR="002C3890" w:rsidRPr="00B55C79" w:rsidRDefault="5A0AFF01" w:rsidP="009C6784">
            <w:r>
              <w:t xml:space="preserve"> 8:30pm</w:t>
            </w:r>
          </w:p>
          <w:p w14:paraId="30D7AA69" w14:textId="096BD455" w:rsidR="002C3890" w:rsidRPr="00B55C79" w:rsidRDefault="002C3890" w:rsidP="009C6784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0DBE73E4" w14:textId="2FAB2334" w:rsidR="002C3890" w:rsidRPr="00B55C79" w:rsidRDefault="5A0AFF01" w:rsidP="009C6784">
            <w:r w:rsidRPr="5A0AFF01">
              <w:t>The Rockery, 6</w:t>
            </w:r>
            <w:r w:rsidRPr="5A0AFF01">
              <w:rPr>
                <w:vertAlign w:val="superscript"/>
              </w:rPr>
              <w:t>th</w:t>
            </w:r>
            <w:r w:rsidRPr="5A0AFF01">
              <w:t xml:space="preserve"> Avenue, Llay</w:t>
            </w:r>
          </w:p>
          <w:p w14:paraId="7196D064" w14:textId="6D0B0F31" w:rsidR="002C3890" w:rsidRPr="00B55C79" w:rsidRDefault="002C3890" w:rsidP="009C6784"/>
        </w:tc>
      </w:tr>
      <w:tr w:rsidR="002C3890" w:rsidRPr="00B55C79" w14:paraId="43E187F5" w14:textId="77777777" w:rsidTr="5A0AFF0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3173540E" w14:textId="77777777" w:rsidR="002C3890" w:rsidRPr="001C67FB" w:rsidRDefault="002C3890" w:rsidP="009C6784">
            <w:r>
              <w:t>Thurs 9/6/22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6D072C0D" w14:textId="11D34993" w:rsidR="002C3890" w:rsidRPr="00E33D61" w:rsidRDefault="00CB5EF0" w:rsidP="009C6784">
            <w:r>
              <w:t>Garden Wildlife week Ll</w:t>
            </w:r>
            <w:r w:rsidR="5A0AFF01">
              <w:t>ay Rockery ( Ideas wanted)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6A169B30" w14:textId="77777777" w:rsidR="00CB5EF0" w:rsidRDefault="00CB5EF0" w:rsidP="009C6784">
            <w:r>
              <w:t>6.30pm til</w:t>
            </w:r>
          </w:p>
          <w:p w14:paraId="48A21919" w14:textId="7A495389" w:rsidR="002C3890" w:rsidRPr="00B55C79" w:rsidRDefault="5A0AFF01" w:rsidP="009C6784">
            <w:r w:rsidRPr="5A0AFF01">
              <w:t xml:space="preserve"> 8:30pm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3BE869EC" w14:textId="2FAB2334" w:rsidR="002C3890" w:rsidRPr="00B55C79" w:rsidRDefault="5A0AFF01" w:rsidP="009C6784">
            <w:r w:rsidRPr="5A0AFF01">
              <w:t>The Rockery, 6</w:t>
            </w:r>
            <w:r w:rsidRPr="5A0AFF01">
              <w:rPr>
                <w:vertAlign w:val="superscript"/>
              </w:rPr>
              <w:t>th</w:t>
            </w:r>
            <w:r w:rsidRPr="5A0AFF01">
              <w:t xml:space="preserve"> Avenue, Llay</w:t>
            </w:r>
          </w:p>
          <w:p w14:paraId="7015D8B2" w14:textId="61AF9500" w:rsidR="002C3890" w:rsidRPr="00B55C79" w:rsidRDefault="002C3890" w:rsidP="009C6784"/>
          <w:p w14:paraId="6BD18F9B" w14:textId="53A35B2A" w:rsidR="002C3890" w:rsidRPr="00B55C79" w:rsidRDefault="002C3890" w:rsidP="009C6784"/>
        </w:tc>
      </w:tr>
      <w:tr w:rsidR="002C3890" w:rsidRPr="00B55C79" w14:paraId="3C37EAEB" w14:textId="77777777" w:rsidTr="5A0AFF0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08F2D3F2" w14:textId="77777777" w:rsidR="002C3890" w:rsidRPr="001C67FB" w:rsidRDefault="002C3890" w:rsidP="009C6784">
            <w:r>
              <w:t>Mon 13/6/22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238601FE" w14:textId="77777777" w:rsidR="002C3890" w:rsidRDefault="002C3890" w:rsidP="009C6784"/>
          <w:p w14:paraId="2AE14D22" w14:textId="2846A825" w:rsidR="002C3890" w:rsidRPr="00E33D61" w:rsidRDefault="5A0AFF01" w:rsidP="009C6784">
            <w:r>
              <w:t>Chalk drawing</w:t>
            </w:r>
          </w:p>
          <w:p w14:paraId="0F3CABC7" w14:textId="5801AEA3" w:rsidR="002C3890" w:rsidRPr="00E33D61" w:rsidRDefault="5A0AFF01" w:rsidP="009C6784">
            <w:r w:rsidRPr="5A0AFF01">
              <w:t>(theme to be decided)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3E4D9C24" w14:textId="77777777" w:rsidR="00CB5EF0" w:rsidRDefault="00CB5EF0" w:rsidP="009C6784">
            <w:r>
              <w:t>6:30pm til</w:t>
            </w:r>
          </w:p>
          <w:p w14:paraId="6D7392CB" w14:textId="0C1FE2D4" w:rsidR="002C3890" w:rsidRPr="00B55C79" w:rsidRDefault="5A0AFF01" w:rsidP="009C6784">
            <w:r>
              <w:t xml:space="preserve"> 8:30pm</w:t>
            </w:r>
          </w:p>
          <w:p w14:paraId="5B08B5D1" w14:textId="4B070E86" w:rsidR="002C3890" w:rsidRPr="00B55C79" w:rsidRDefault="002C3890" w:rsidP="009C6784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7EA5A802" w14:textId="2FAB2334" w:rsidR="002C3890" w:rsidRPr="00B55C79" w:rsidRDefault="5A0AFF01" w:rsidP="009C6784">
            <w:r w:rsidRPr="5A0AFF01">
              <w:t>The Rockery, 6</w:t>
            </w:r>
            <w:r w:rsidRPr="5A0AFF01">
              <w:rPr>
                <w:vertAlign w:val="superscript"/>
              </w:rPr>
              <w:t>th</w:t>
            </w:r>
            <w:r w:rsidRPr="5A0AFF01">
              <w:t xml:space="preserve"> Avenue, Llay</w:t>
            </w:r>
          </w:p>
          <w:p w14:paraId="16DEB4AB" w14:textId="3978E80F" w:rsidR="002C3890" w:rsidRPr="00B55C79" w:rsidRDefault="002C3890" w:rsidP="009C6784"/>
        </w:tc>
      </w:tr>
      <w:tr w:rsidR="002C3890" w:rsidRPr="00B55C79" w14:paraId="06B00CAE" w14:textId="77777777" w:rsidTr="5A0AFF0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2F733424" w14:textId="77777777" w:rsidR="002C3890" w:rsidRDefault="002C3890" w:rsidP="009C6784">
            <w:r>
              <w:t>Thurs 16/6/22</w:t>
            </w:r>
          </w:p>
          <w:p w14:paraId="0AD9C6F4" w14:textId="77777777" w:rsidR="002C3890" w:rsidRPr="001C67FB" w:rsidRDefault="002C3890" w:rsidP="009C6784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4B1F511A" w14:textId="6F255F80" w:rsidR="002C3890" w:rsidRPr="00E33D61" w:rsidRDefault="00CB5EF0" w:rsidP="009C6784">
            <w:r>
              <w:t>Tote Ba</w:t>
            </w:r>
            <w:r w:rsidR="5A0AFF01">
              <w:t>g design &amp; Drawing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434F84CC" w14:textId="77777777" w:rsidR="00CB5EF0" w:rsidRDefault="00CB5EF0" w:rsidP="009C6784">
            <w:r>
              <w:t>6:30pm ti</w:t>
            </w:r>
            <w:r w:rsidR="5A0AFF01">
              <w:t xml:space="preserve">l </w:t>
            </w:r>
          </w:p>
          <w:p w14:paraId="4D8E4FCF" w14:textId="569F9622" w:rsidR="002C3890" w:rsidRPr="00B55C79" w:rsidRDefault="5A0AFF01" w:rsidP="009C6784">
            <w:r>
              <w:t>8:30pm</w:t>
            </w:r>
          </w:p>
          <w:p w14:paraId="65F9C3DC" w14:textId="4653A0DA" w:rsidR="002C3890" w:rsidRPr="00B55C79" w:rsidRDefault="002C3890" w:rsidP="009C6784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7411B0E4" w14:textId="13B1BA93" w:rsidR="002C3890" w:rsidRPr="00B55C79" w:rsidRDefault="002C3890" w:rsidP="009C6784"/>
          <w:p w14:paraId="74FCF360" w14:textId="2FAB2334" w:rsidR="002C3890" w:rsidRPr="00B55C79" w:rsidRDefault="5A0AFF01" w:rsidP="009C6784">
            <w:r w:rsidRPr="5A0AFF01">
              <w:t>The Rockery, 6</w:t>
            </w:r>
            <w:r w:rsidRPr="5A0AFF01">
              <w:rPr>
                <w:vertAlign w:val="superscript"/>
              </w:rPr>
              <w:t>th</w:t>
            </w:r>
            <w:r w:rsidRPr="5A0AFF01">
              <w:t xml:space="preserve"> Avenue, Llay</w:t>
            </w:r>
          </w:p>
          <w:p w14:paraId="5023141B" w14:textId="00BD5FFB" w:rsidR="002C3890" w:rsidRPr="00B55C79" w:rsidRDefault="002C3890" w:rsidP="009C6784"/>
        </w:tc>
      </w:tr>
      <w:tr w:rsidR="002C3890" w:rsidRPr="00B55C79" w14:paraId="64DD2E63" w14:textId="77777777" w:rsidTr="5A0AFF0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2CBB9090" w14:textId="77777777" w:rsidR="002C3890" w:rsidRDefault="002C3890" w:rsidP="009C6784">
            <w:r>
              <w:t>Mon 20/6/22</w:t>
            </w:r>
          </w:p>
          <w:p w14:paraId="1F3B1409" w14:textId="77777777" w:rsidR="002C3890" w:rsidRPr="001C67FB" w:rsidRDefault="002C3890" w:rsidP="009C6784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3F5FD1A3" w14:textId="28D399CB" w:rsidR="002C3890" w:rsidRPr="00E33D61" w:rsidRDefault="5A0AFF01" w:rsidP="009C6784">
            <w:r>
              <w:t>Info Shop</w:t>
            </w:r>
          </w:p>
          <w:p w14:paraId="562C75D1" w14:textId="364F2CEE" w:rsidR="002C3890" w:rsidRPr="00E33D61" w:rsidRDefault="5A0AFF01" w:rsidP="009C6784">
            <w:r w:rsidRPr="5A0AFF01">
              <w:t>(TBC)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5FB9F840" w14:textId="77777777" w:rsidR="00CB5EF0" w:rsidRDefault="00CB5EF0" w:rsidP="009C6784">
            <w:r>
              <w:t>6:30pm ti</w:t>
            </w:r>
            <w:r w:rsidR="5A0AFF01">
              <w:t>l</w:t>
            </w:r>
          </w:p>
          <w:p w14:paraId="6DF7EDA2" w14:textId="05BDDC52" w:rsidR="002C3890" w:rsidRPr="00B55C79" w:rsidRDefault="5A0AFF01" w:rsidP="009C6784">
            <w:r>
              <w:t xml:space="preserve"> 8:30pm</w:t>
            </w:r>
          </w:p>
          <w:p w14:paraId="664355AD" w14:textId="7EDCA299" w:rsidR="002C3890" w:rsidRPr="00B55C79" w:rsidRDefault="002C3890" w:rsidP="009C6784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753EA907" w14:textId="13B1BA93" w:rsidR="002C3890" w:rsidRPr="00B55C79" w:rsidRDefault="002C3890" w:rsidP="009C6784"/>
          <w:p w14:paraId="66ACA937" w14:textId="2FAB2334" w:rsidR="002C3890" w:rsidRPr="00B55C79" w:rsidRDefault="5A0AFF01" w:rsidP="009C6784">
            <w:r w:rsidRPr="5A0AFF01">
              <w:t>The Rockery, 6</w:t>
            </w:r>
            <w:r w:rsidRPr="5A0AFF01">
              <w:rPr>
                <w:vertAlign w:val="superscript"/>
              </w:rPr>
              <w:t>th</w:t>
            </w:r>
            <w:r w:rsidRPr="5A0AFF01">
              <w:t xml:space="preserve"> Avenue, Llay</w:t>
            </w:r>
          </w:p>
          <w:p w14:paraId="1A965116" w14:textId="2E6F5930" w:rsidR="002C3890" w:rsidRPr="00B55C79" w:rsidRDefault="002C3890" w:rsidP="009C6784"/>
        </w:tc>
      </w:tr>
      <w:tr w:rsidR="002C3890" w:rsidRPr="00B55C79" w14:paraId="12EDF8E4" w14:textId="77777777" w:rsidTr="5A0AFF0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7908F01B" w14:textId="77777777" w:rsidR="002C3890" w:rsidRDefault="002C3890" w:rsidP="009C6784">
            <w:r>
              <w:t>Thurs 23/6/22</w:t>
            </w:r>
          </w:p>
          <w:p w14:paraId="7DF4E37C" w14:textId="77777777" w:rsidR="002C3890" w:rsidRPr="001C67FB" w:rsidRDefault="002C3890" w:rsidP="009C6784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60F21164" w14:textId="77777777" w:rsidR="00CB5EF0" w:rsidRDefault="5A0AFF01" w:rsidP="009C6784">
            <w:r>
              <w:t>Hot dogs on the</w:t>
            </w:r>
          </w:p>
          <w:p w14:paraId="44FB30F8" w14:textId="39AD4C50" w:rsidR="002C3890" w:rsidRPr="00E33D61" w:rsidRDefault="00CB5EF0" w:rsidP="009C6784">
            <w:r>
              <w:t>Fire pit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6C213CE2" w14:textId="77777777" w:rsidR="00CB5EF0" w:rsidRDefault="00CB5EF0" w:rsidP="009C6784">
            <w:r>
              <w:t>6:30pm til</w:t>
            </w:r>
          </w:p>
          <w:p w14:paraId="47ABE085" w14:textId="79B6928E" w:rsidR="002C3890" w:rsidRPr="00B55C79" w:rsidRDefault="5A0AFF01" w:rsidP="009C6784">
            <w:r>
              <w:t xml:space="preserve"> 8:30pm</w:t>
            </w:r>
          </w:p>
          <w:p w14:paraId="1DA6542E" w14:textId="2789539C" w:rsidR="002C3890" w:rsidRPr="00B55C79" w:rsidRDefault="002C3890" w:rsidP="009C6784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09229321" w14:textId="13B1BA93" w:rsidR="002C3890" w:rsidRPr="00B55C79" w:rsidRDefault="002C3890" w:rsidP="009C6784"/>
          <w:p w14:paraId="67988852" w14:textId="163F1FFA" w:rsidR="002C3890" w:rsidRPr="00B55C79" w:rsidRDefault="5A0AFF01" w:rsidP="009C6784">
            <w:r w:rsidRPr="5A0AFF01">
              <w:t>The Rockery, 6</w:t>
            </w:r>
            <w:r w:rsidRPr="5A0AFF01">
              <w:rPr>
                <w:vertAlign w:val="superscript"/>
              </w:rPr>
              <w:t>th</w:t>
            </w:r>
            <w:r w:rsidRPr="5A0AFF01">
              <w:t xml:space="preserve"> Avenue, Llay</w:t>
            </w:r>
          </w:p>
          <w:p w14:paraId="3041E394" w14:textId="28018F6E" w:rsidR="002C3890" w:rsidRPr="00B55C79" w:rsidRDefault="002C3890" w:rsidP="009C6784"/>
        </w:tc>
      </w:tr>
      <w:tr w:rsidR="00674E59" w:rsidRPr="00B55C79" w14:paraId="10DC9F6F" w14:textId="77777777" w:rsidTr="009A43A1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5F4B2637" w14:textId="29B98772" w:rsidR="00674E59" w:rsidRDefault="00674E59" w:rsidP="00674E59">
            <w:r w:rsidRPr="00013F2C">
              <w:lastRenderedPageBreak/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6105F421" w14:textId="4D8DEAE4" w:rsidR="00674E59" w:rsidRDefault="00674E59" w:rsidP="00674E59"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3C738243" w14:textId="58791BCC" w:rsidR="00674E59" w:rsidRPr="5A0AFF01" w:rsidRDefault="00674E59" w:rsidP="00674E59"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42C14E1F" w14:textId="77777777" w:rsidR="00674E59" w:rsidRDefault="00674E59" w:rsidP="00674E59">
            <w:r w:rsidRPr="00013F2C">
              <w:t>Location</w:t>
            </w:r>
          </w:p>
          <w:p w14:paraId="365909E0" w14:textId="70ECAD4D" w:rsidR="00674E59" w:rsidRDefault="00674E59" w:rsidP="00674E59"/>
        </w:tc>
      </w:tr>
      <w:tr w:rsidR="002C3890" w:rsidRPr="00B55C79" w14:paraId="18DC50CF" w14:textId="77777777" w:rsidTr="5A0AFF0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67F0FC54" w14:textId="77777777" w:rsidR="002C3890" w:rsidRDefault="002C3890" w:rsidP="009C6784">
            <w:r>
              <w:t>Mon 27/6/22</w:t>
            </w:r>
          </w:p>
          <w:p w14:paraId="722B00AE" w14:textId="77777777" w:rsidR="002C3890" w:rsidRPr="001C67FB" w:rsidRDefault="002C3890" w:rsidP="009C6784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5841CDF5" w14:textId="77777777" w:rsidR="00CB5EF0" w:rsidRDefault="00CB5EF0" w:rsidP="009C6784">
            <w:r>
              <w:t xml:space="preserve">Games </w:t>
            </w:r>
          </w:p>
          <w:p w14:paraId="42C6D796" w14:textId="725594FE" w:rsidR="002C3890" w:rsidRPr="00E33D61" w:rsidRDefault="00CB5EF0" w:rsidP="009C6784">
            <w:r>
              <w:t xml:space="preserve">at </w:t>
            </w:r>
            <w:proofErr w:type="spellStart"/>
            <w:r>
              <w:t>Alyn</w:t>
            </w:r>
            <w:proofErr w:type="spellEnd"/>
            <w:r>
              <w:t xml:space="preserve"> waters </w:t>
            </w:r>
            <w:r w:rsidR="5A0AFF01">
              <w:t xml:space="preserve">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440F1BD8" w14:textId="77777777" w:rsidR="00CB5EF0" w:rsidRDefault="5A0AFF01" w:rsidP="009C6784">
            <w:r w:rsidRPr="5A0AFF01">
              <w:t>6.30pm til</w:t>
            </w:r>
          </w:p>
          <w:p w14:paraId="6E1831B3" w14:textId="1E587F0F" w:rsidR="002C3890" w:rsidRPr="00B55C79" w:rsidRDefault="5A0AFF01" w:rsidP="009C6784">
            <w:r w:rsidRPr="5A0AFF01">
              <w:t xml:space="preserve">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54E11D2A" w14:textId="028DFBD8" w:rsidR="002C3890" w:rsidRPr="00B55C79" w:rsidRDefault="5A0AFF01" w:rsidP="009C6784">
            <w:pPr>
              <w:rPr>
                <w:bCs/>
                <w:iCs/>
              </w:rPr>
            </w:pPr>
            <w:proofErr w:type="spellStart"/>
            <w:r>
              <w:t>Alyn</w:t>
            </w:r>
            <w:proofErr w:type="spellEnd"/>
            <w:r>
              <w:t xml:space="preserve"> Waters, Llay side</w:t>
            </w:r>
          </w:p>
        </w:tc>
      </w:tr>
      <w:tr w:rsidR="002C3890" w:rsidRPr="00B55C79" w14:paraId="2FDB3FDC" w14:textId="77777777" w:rsidTr="5A0AFF0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41C301F6" w14:textId="77777777" w:rsidR="002C3890" w:rsidRPr="001C67FB" w:rsidRDefault="002C3890" w:rsidP="009C6784">
            <w:r>
              <w:t>Thurs 30/6/22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31126E5D" w14:textId="77777777" w:rsidR="002C3890" w:rsidRDefault="002C3890" w:rsidP="009C6784"/>
          <w:p w14:paraId="6F2D892C" w14:textId="6CF08BD8" w:rsidR="002C3890" w:rsidRPr="00E33D61" w:rsidRDefault="5A0AFF01" w:rsidP="009C6784">
            <w:r>
              <w:t>In2change</w:t>
            </w:r>
          </w:p>
          <w:p w14:paraId="2DE403A5" w14:textId="5345548D" w:rsidR="002C3890" w:rsidRPr="00E33D61" w:rsidRDefault="5A0AFF01" w:rsidP="009C6784">
            <w:r w:rsidRPr="5A0AFF01">
              <w:t>(TBC)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3A3A066A" w14:textId="77777777" w:rsidR="00CB5EF0" w:rsidRDefault="00CB5EF0" w:rsidP="009C6784">
            <w:r>
              <w:t>6:30pm til</w:t>
            </w:r>
          </w:p>
          <w:p w14:paraId="5EC7B86B" w14:textId="267D9140" w:rsidR="002C3890" w:rsidRPr="00B55C79" w:rsidRDefault="5A0AFF01" w:rsidP="009C6784">
            <w:r>
              <w:t xml:space="preserve"> 8:30pm</w:t>
            </w:r>
          </w:p>
          <w:p w14:paraId="62431CDC" w14:textId="50DDAAA1" w:rsidR="002C3890" w:rsidRPr="00B55C79" w:rsidRDefault="002C3890" w:rsidP="009C6784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44531ABF" w14:textId="13B1BA93" w:rsidR="002C3890" w:rsidRPr="00B55C79" w:rsidRDefault="002C3890" w:rsidP="009C6784"/>
          <w:p w14:paraId="6B9729EE" w14:textId="2FAB2334" w:rsidR="002C3890" w:rsidRPr="00B55C79" w:rsidRDefault="5A0AFF01" w:rsidP="009C6784">
            <w:r w:rsidRPr="5A0AFF01">
              <w:t>The Rockery, 6</w:t>
            </w:r>
            <w:r w:rsidRPr="5A0AFF01">
              <w:rPr>
                <w:vertAlign w:val="superscript"/>
              </w:rPr>
              <w:t>th</w:t>
            </w:r>
            <w:r w:rsidRPr="5A0AFF01">
              <w:t xml:space="preserve"> Avenue, Llay</w:t>
            </w:r>
          </w:p>
          <w:p w14:paraId="30BCCE69" w14:textId="61AF9500" w:rsidR="002C3890" w:rsidRPr="00B55C79" w:rsidRDefault="002C3890" w:rsidP="009C6784"/>
          <w:p w14:paraId="49E398E2" w14:textId="2C362004" w:rsidR="002C3890" w:rsidRPr="00B55C79" w:rsidRDefault="002C3890" w:rsidP="009C6784"/>
        </w:tc>
        <w:bookmarkStart w:id="0" w:name="_GoBack"/>
        <w:bookmarkEnd w:id="0"/>
      </w:tr>
      <w:tr w:rsidR="002C3890" w:rsidRPr="00B55C79" w14:paraId="422F520D" w14:textId="77777777" w:rsidTr="5A0AFF0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303109F2" w14:textId="77777777" w:rsidR="002C3890" w:rsidRPr="001C67FB" w:rsidRDefault="002C3890" w:rsidP="009C6784">
            <w:r>
              <w:t>Mon 4/7/22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3714707E" w14:textId="77777777" w:rsidR="00CB5EF0" w:rsidRDefault="5A0AFF01" w:rsidP="009C6784">
            <w:r>
              <w:t xml:space="preserve">Walk </w:t>
            </w:r>
          </w:p>
          <w:p w14:paraId="5BE93A62" w14:textId="2A7A762D" w:rsidR="002C3890" w:rsidRPr="00E33D61" w:rsidRDefault="5A0AFF01" w:rsidP="009C6784">
            <w:r>
              <w:t xml:space="preserve">through </w:t>
            </w:r>
            <w:proofErr w:type="spellStart"/>
            <w:r>
              <w:t>Alyn</w:t>
            </w:r>
            <w:proofErr w:type="spellEnd"/>
            <w:r>
              <w:t xml:space="preserve"> waters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53B847DF" w14:textId="77777777" w:rsidR="00CB5EF0" w:rsidRDefault="00CB5EF0" w:rsidP="009C6784">
            <w:r>
              <w:t>6:30pm til</w:t>
            </w:r>
          </w:p>
          <w:p w14:paraId="41516B07" w14:textId="2F93C9FA" w:rsidR="002C3890" w:rsidRPr="00B55C79" w:rsidRDefault="5A0AFF01" w:rsidP="009C6784">
            <w:r>
              <w:t xml:space="preserve"> 8:30pm</w:t>
            </w:r>
          </w:p>
          <w:p w14:paraId="384BA73E" w14:textId="38D2C976" w:rsidR="002C3890" w:rsidRPr="00B55C79" w:rsidRDefault="002C3890" w:rsidP="009C6784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34B3F2EB" w14:textId="127A43E8" w:rsidR="002C3890" w:rsidRPr="00B55C79" w:rsidRDefault="5A0AFF01" w:rsidP="009C6784">
            <w:proofErr w:type="spellStart"/>
            <w:r>
              <w:t>Alyn</w:t>
            </w:r>
            <w:proofErr w:type="spellEnd"/>
            <w:r>
              <w:t xml:space="preserve"> Waters, Llay Side</w:t>
            </w:r>
          </w:p>
        </w:tc>
      </w:tr>
      <w:tr w:rsidR="002C3890" w:rsidRPr="00B55C79" w14:paraId="25063B9F" w14:textId="77777777" w:rsidTr="5A0AFF0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306F1DC7" w14:textId="77777777" w:rsidR="002C3890" w:rsidRPr="00674E59" w:rsidRDefault="002C3890" w:rsidP="009C6784">
            <w:pPr>
              <w:rPr>
                <w:color w:val="548DD4" w:themeColor="text2" w:themeTint="99"/>
              </w:rPr>
            </w:pPr>
            <w:r w:rsidRPr="00674E59">
              <w:rPr>
                <w:color w:val="548DD4" w:themeColor="text2" w:themeTint="99"/>
              </w:rPr>
              <w:t>Thurs 7/7/22</w:t>
            </w:r>
          </w:p>
          <w:p w14:paraId="7D34F5C7" w14:textId="77777777" w:rsidR="002C3890" w:rsidRPr="00674E59" w:rsidRDefault="002C3890" w:rsidP="009C6784">
            <w:pPr>
              <w:rPr>
                <w:color w:val="548DD4" w:themeColor="text2" w:themeTint="99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0B4020A7" w14:textId="158B5332" w:rsidR="002C3890" w:rsidRPr="00674E59" w:rsidRDefault="5A0AFF01" w:rsidP="009C6784">
            <w:pPr>
              <w:rPr>
                <w:color w:val="548DD4" w:themeColor="text2" w:themeTint="99"/>
              </w:rPr>
            </w:pPr>
            <w:r w:rsidRPr="00674E59">
              <w:rPr>
                <w:color w:val="548DD4" w:themeColor="text2" w:themeTint="99"/>
              </w:rPr>
              <w:t>Trip</w:t>
            </w:r>
          </w:p>
          <w:p w14:paraId="1D7B270A" w14:textId="77777777" w:rsidR="002C3890" w:rsidRPr="00674E59" w:rsidRDefault="002C3890" w:rsidP="009C6784">
            <w:pPr>
              <w:rPr>
                <w:color w:val="548DD4" w:themeColor="text2" w:themeTint="99"/>
              </w:rPr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23244A98" w14:textId="77777777" w:rsidR="00CB5EF0" w:rsidRPr="00674E59" w:rsidRDefault="5A0AFF01" w:rsidP="009C6784">
            <w:pPr>
              <w:rPr>
                <w:color w:val="548DD4" w:themeColor="text2" w:themeTint="99"/>
              </w:rPr>
            </w:pPr>
            <w:r w:rsidRPr="00674E59">
              <w:rPr>
                <w:color w:val="548DD4" w:themeColor="text2" w:themeTint="99"/>
              </w:rPr>
              <w:t>6:30pm til</w:t>
            </w:r>
          </w:p>
          <w:p w14:paraId="498C1648" w14:textId="1C4877B0" w:rsidR="002C3890" w:rsidRPr="00674E59" w:rsidRDefault="5A0AFF01" w:rsidP="009C6784">
            <w:pPr>
              <w:rPr>
                <w:color w:val="548DD4" w:themeColor="text2" w:themeTint="99"/>
              </w:rPr>
            </w:pPr>
            <w:r w:rsidRPr="00674E59">
              <w:rPr>
                <w:color w:val="548DD4" w:themeColor="text2" w:themeTint="99"/>
              </w:rPr>
              <w:t xml:space="preserve"> 8:30pm</w:t>
            </w:r>
          </w:p>
          <w:p w14:paraId="4F904CB7" w14:textId="1290EEC2" w:rsidR="002C3890" w:rsidRPr="00674E59" w:rsidRDefault="002C3890" w:rsidP="009C6784">
            <w:pPr>
              <w:rPr>
                <w:color w:val="548DD4" w:themeColor="text2" w:themeTint="99"/>
              </w:rPr>
            </w:pP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06971CD3" w14:textId="29EEED3D" w:rsidR="002C3890" w:rsidRPr="00674E59" w:rsidRDefault="5A0AFF01" w:rsidP="009C6784">
            <w:pPr>
              <w:rPr>
                <w:color w:val="548DD4" w:themeColor="text2" w:themeTint="99"/>
              </w:rPr>
            </w:pPr>
            <w:r w:rsidRPr="00674E59">
              <w:rPr>
                <w:color w:val="548DD4" w:themeColor="text2" w:themeTint="99"/>
              </w:rPr>
              <w:t>TBC</w:t>
            </w:r>
          </w:p>
        </w:tc>
      </w:tr>
      <w:tr w:rsidR="002C3890" w:rsidRPr="00B55C79" w14:paraId="0B017479" w14:textId="77777777" w:rsidTr="5A0AFF0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66FBDF0B" w14:textId="77777777" w:rsidR="002C3890" w:rsidRDefault="002C3890" w:rsidP="009C6784">
            <w:r>
              <w:t>Mon 11/7/22</w:t>
            </w:r>
          </w:p>
          <w:p w14:paraId="2A1F701D" w14:textId="77777777" w:rsidR="002C3890" w:rsidRPr="001C67FB" w:rsidRDefault="002C3890" w:rsidP="009C6784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03EFCA41" w14:textId="110F58E0" w:rsidR="002C3890" w:rsidRPr="00E33D61" w:rsidRDefault="5A0AFF01" w:rsidP="009C6784">
            <w:r>
              <w:t xml:space="preserve">Visit to Christmas </w:t>
            </w:r>
            <w:r w:rsidR="00CB5EF0">
              <w:t>Farm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0CBA116C" w14:textId="77777777" w:rsidR="00CB5EF0" w:rsidRDefault="00CB5EF0" w:rsidP="009C6784">
            <w:r>
              <w:t>6:30pm ti</w:t>
            </w:r>
            <w:r w:rsidR="5A0AFF01">
              <w:t xml:space="preserve">l </w:t>
            </w:r>
          </w:p>
          <w:p w14:paraId="0FA132D6" w14:textId="544F9954" w:rsidR="002C3890" w:rsidRPr="00B55C79" w:rsidRDefault="5A0AFF01" w:rsidP="009C6784">
            <w:r>
              <w:t>8:30pm</w:t>
            </w:r>
          </w:p>
          <w:p w14:paraId="5F96A722" w14:textId="58DD86FF" w:rsidR="002C3890" w:rsidRPr="00B55C79" w:rsidRDefault="002C3890" w:rsidP="009C6784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5B95CD12" w14:textId="38D19F18" w:rsidR="002C3890" w:rsidRPr="00B55C79" w:rsidRDefault="5A0AFF01" w:rsidP="009C6784">
            <w:r>
              <w:t>Meet at Llay Rockery</w:t>
            </w:r>
          </w:p>
        </w:tc>
      </w:tr>
      <w:tr w:rsidR="002C3890" w:rsidRPr="00B55C79" w14:paraId="47403A36" w14:textId="77777777" w:rsidTr="5A0AFF0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6A741B5E" w14:textId="77777777" w:rsidR="002C3890" w:rsidRDefault="002C3890" w:rsidP="009C6784">
            <w:r>
              <w:t>Thurs 14/7/22</w:t>
            </w:r>
          </w:p>
          <w:p w14:paraId="5220BBB2" w14:textId="77777777" w:rsidR="002C3890" w:rsidRPr="001C67FB" w:rsidRDefault="002C3890" w:rsidP="009C6784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13CB595B" w14:textId="49A08732" w:rsidR="002C3890" w:rsidRDefault="5A0AFF01" w:rsidP="009C6784">
            <w:r>
              <w:t xml:space="preserve">End of summer </w:t>
            </w:r>
            <w:r w:rsidR="00CB5EF0">
              <w:t>Activities</w:t>
            </w:r>
            <w:r>
              <w:t xml:space="preserve"> (BBQ, Music, </w:t>
            </w:r>
            <w:r w:rsidR="00CB5EF0">
              <w:t>Games</w:t>
            </w:r>
            <w:r>
              <w:t>)</w:t>
            </w:r>
          </w:p>
          <w:p w14:paraId="6D9C8D39" w14:textId="77777777" w:rsidR="002C3890" w:rsidRPr="00E33D61" w:rsidRDefault="002C3890" w:rsidP="009C6784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08ABD231" w14:textId="77777777" w:rsidR="00CB5EF0" w:rsidRDefault="00CB5EF0" w:rsidP="009C6784">
            <w:r>
              <w:t>6:30pm til</w:t>
            </w:r>
          </w:p>
          <w:p w14:paraId="52DB9F49" w14:textId="6861BD66" w:rsidR="002C3890" w:rsidRPr="00B55C79" w:rsidRDefault="5A0AFF01" w:rsidP="009C6784">
            <w:r>
              <w:t>8:30pm</w:t>
            </w:r>
          </w:p>
          <w:p w14:paraId="675E05EE" w14:textId="6F71D0FE" w:rsidR="002C3890" w:rsidRPr="00B55C79" w:rsidRDefault="002C3890" w:rsidP="009C6784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2FC17F8B" w14:textId="14B5C1C3" w:rsidR="002C3890" w:rsidRPr="00B55C79" w:rsidRDefault="5A0AFF01" w:rsidP="009C6784">
            <w:r w:rsidRPr="5A0AFF01">
              <w:t>The Rockery, 6</w:t>
            </w:r>
            <w:r w:rsidRPr="5A0AFF01">
              <w:rPr>
                <w:vertAlign w:val="superscript"/>
              </w:rPr>
              <w:t>th</w:t>
            </w:r>
            <w:r w:rsidRPr="5A0AFF01">
              <w:t xml:space="preserve"> Avenue, Llay</w:t>
            </w:r>
          </w:p>
        </w:tc>
      </w:tr>
    </w:tbl>
    <w:p w14:paraId="717AAFBA" w14:textId="77777777" w:rsidR="002C3890" w:rsidRDefault="002C3890" w:rsidP="009C6784"/>
    <w:p w14:paraId="56EE48EE" w14:textId="77777777" w:rsidR="002C3890" w:rsidRDefault="002C3890" w:rsidP="009C6784"/>
    <w:p w14:paraId="4DA23B5B" w14:textId="77777777" w:rsidR="00C76BF0" w:rsidRPr="00807842" w:rsidRDefault="00C76BF0" w:rsidP="009C6784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14:paraId="24F9C99C" w14:textId="77777777" w:rsidR="00C76BF0" w:rsidRPr="007D74B4" w:rsidRDefault="00C76BF0" w:rsidP="009C6784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795EE0" w14:textId="77777777" w:rsidR="000132CB" w:rsidRDefault="000132CB" w:rsidP="009C6784">
      <w:r>
        <w:separator/>
      </w:r>
    </w:p>
  </w:endnote>
  <w:endnote w:type="continuationSeparator" w:id="0">
    <w:p w14:paraId="70A32ABB" w14:textId="77777777" w:rsidR="000132CB" w:rsidRDefault="000132CB" w:rsidP="009C6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869460" w14:textId="77777777" w:rsidR="00DC2E54" w:rsidRPr="00DF4D3E" w:rsidRDefault="00DC2E54" w:rsidP="009C6784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DC23FC" w14:textId="77777777" w:rsidR="000132CB" w:rsidRDefault="000132CB" w:rsidP="009C6784">
      <w:r>
        <w:separator/>
      </w:r>
    </w:p>
  </w:footnote>
  <w:footnote w:type="continuationSeparator" w:id="0">
    <w:p w14:paraId="57523F68" w14:textId="77777777" w:rsidR="000132CB" w:rsidRDefault="000132CB" w:rsidP="009C6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056CE" w14:textId="77777777" w:rsidR="00F86700" w:rsidRDefault="00DE3C04" w:rsidP="009C6784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C7E914E" wp14:editId="07777777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F9C0A5" w14:textId="77777777" w:rsidR="00F86700" w:rsidRDefault="00DE3C04" w:rsidP="009C678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378B7066" wp14:editId="07777777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530273D" wp14:editId="07777777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08EB2C" w14:textId="77777777" w:rsidR="00F86700" w:rsidRDefault="00F86700" w:rsidP="009C6784">
    <w:pPr>
      <w:pStyle w:val="Header"/>
    </w:pPr>
  </w:p>
  <w:p w14:paraId="235D5B2A" w14:textId="77777777" w:rsidR="00F86700" w:rsidRDefault="005C00E8" w:rsidP="009C6784">
    <w:pPr>
      <w:pStyle w:val="Header"/>
    </w:pPr>
    <w:r>
      <w:t xml:space="preserve">                               </w:t>
    </w:r>
  </w:p>
  <w:p w14:paraId="121FD38A" w14:textId="77777777" w:rsidR="00F86700" w:rsidRDefault="00F86700" w:rsidP="009C6784">
    <w:pPr>
      <w:pStyle w:val="Header"/>
    </w:pPr>
  </w:p>
  <w:p w14:paraId="1FE2DD96" w14:textId="77777777" w:rsidR="00DC2E54" w:rsidRDefault="00DC2E54" w:rsidP="009C67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2CB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8559B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890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F5185"/>
    <w:rsid w:val="004F780C"/>
    <w:rsid w:val="00505DF3"/>
    <w:rsid w:val="00535C01"/>
    <w:rsid w:val="0055449E"/>
    <w:rsid w:val="005650EB"/>
    <w:rsid w:val="00565CE0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4E59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3C7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52B5"/>
    <w:rsid w:val="009C6784"/>
    <w:rsid w:val="009D4433"/>
    <w:rsid w:val="009E3381"/>
    <w:rsid w:val="009F02DB"/>
    <w:rsid w:val="009F1D1F"/>
    <w:rsid w:val="00A12940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BF7F04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B5EF0"/>
    <w:rsid w:val="00CD4812"/>
    <w:rsid w:val="00CD658A"/>
    <w:rsid w:val="00CE7834"/>
    <w:rsid w:val="00D22595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07150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  <w:rsid w:val="52AC5F73"/>
    <w:rsid w:val="5A0AF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2AC5F73"/>
  <w15:docId w15:val="{5B8C4ABB-9789-493C-9C35-B02C027F3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9C6784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AD6B9-D27A-4D19-AED7-C8E900384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11</TotalTime>
  <Pages>3</Pages>
  <Words>403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ADRIAN DUNN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5</cp:revision>
  <cp:lastPrinted>2019-01-21T20:21:00Z</cp:lastPrinted>
  <dcterms:created xsi:type="dcterms:W3CDTF">2022-04-12T10:42:00Z</dcterms:created>
  <dcterms:modified xsi:type="dcterms:W3CDTF">2022-04-12T11:49:00Z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