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C76BF0" w:rsidP="003B29D8">
      <w:pPr>
        <w:pStyle w:val="Title"/>
      </w:pPr>
      <w:r w:rsidRPr="00013F2C">
        <w:t xml:space="preserve">Programme for </w:t>
      </w:r>
      <w:r w:rsidR="007244A9">
        <w:t xml:space="preserve">Youth Provision </w:t>
      </w:r>
      <w:r w:rsidR="00DE3C04">
        <w:t>– R</w:t>
      </w:r>
      <w:r w:rsidR="0061317F">
        <w:t>hos</w:t>
      </w:r>
    </w:p>
    <w:p w:rsidR="00C76BF0" w:rsidRPr="00013F2C" w:rsidRDefault="00DE3C04" w:rsidP="003B29D8">
      <w:pPr>
        <w:pStyle w:val="Title"/>
      </w:pPr>
      <w:r>
        <w:t>March</w:t>
      </w:r>
      <w:r w:rsidR="00032A94">
        <w:t xml:space="preserve"> 202</w:t>
      </w:r>
      <w:r>
        <w:t>2</w:t>
      </w:r>
      <w:r w:rsidR="007244A9">
        <w:t xml:space="preserve"> – </w:t>
      </w:r>
      <w:r>
        <w:t>July 2022</w:t>
      </w:r>
    </w:p>
    <w:p w:rsidR="00C76BF0" w:rsidRPr="00013F2C" w:rsidRDefault="00C76BF0" w:rsidP="003B29D8">
      <w:pPr>
        <w:pStyle w:val="Title"/>
      </w:pP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C76BF0" w:rsidRPr="00013F2C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C76BF0" w:rsidP="003B29D8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3B29D8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3B29D8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3B29D8">
            <w:pPr>
              <w:pStyle w:val="TableHeader"/>
            </w:pPr>
            <w:r w:rsidRPr="00013F2C">
              <w:t>Location</w:t>
            </w:r>
          </w:p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49277A" w:rsidRPr="000D241E" w:rsidRDefault="0061317F" w:rsidP="003B29D8">
            <w:pPr>
              <w:pStyle w:val="TableHeader"/>
            </w:pPr>
            <w:r>
              <w:t>Wednesday 16</w:t>
            </w:r>
            <w:r w:rsidRPr="0061317F">
              <w:rPr>
                <w:vertAlign w:val="superscript"/>
              </w:rPr>
              <w:t>th</w:t>
            </w:r>
            <w:r>
              <w:t xml:space="preserve"> March</w:t>
            </w:r>
          </w:p>
        </w:tc>
        <w:tc>
          <w:tcPr>
            <w:tcW w:w="1343" w:type="pct"/>
            <w:shd w:val="clear" w:color="auto" w:fill="auto"/>
          </w:tcPr>
          <w:p w:rsidR="000A33B0" w:rsidRPr="008A0363" w:rsidRDefault="0018010B" w:rsidP="003B29D8">
            <w:r>
              <w:t>Hot Dogs and Hot Choc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0A33B0" w:rsidRPr="00B55C79" w:rsidRDefault="0018010B" w:rsidP="003B29D8">
            <w:r>
              <w:t>6pm-8pm</w:t>
            </w:r>
          </w:p>
        </w:tc>
        <w:tc>
          <w:tcPr>
            <w:tcW w:w="1364" w:type="pct"/>
            <w:shd w:val="clear" w:color="auto" w:fill="auto"/>
          </w:tcPr>
          <w:p w:rsidR="0049277A" w:rsidRPr="00B55C79" w:rsidRDefault="0018010B" w:rsidP="003B29D8">
            <w:proofErr w:type="spellStart"/>
            <w:r>
              <w:t>Ponciau</w:t>
            </w:r>
            <w:proofErr w:type="spellEnd"/>
            <w:r>
              <w:t xml:space="preserve"> Banks – Band Stand</w:t>
            </w:r>
          </w:p>
        </w:tc>
      </w:tr>
      <w:tr w:rsidR="0018010B" w:rsidRPr="00013F2C" w:rsidTr="004E0CC0">
        <w:trPr>
          <w:trHeight w:val="301"/>
        </w:trPr>
        <w:tc>
          <w:tcPr>
            <w:tcW w:w="1166" w:type="pct"/>
            <w:shd w:val="clear" w:color="auto" w:fill="auto"/>
          </w:tcPr>
          <w:p w:rsidR="0018010B" w:rsidRPr="001C67FB" w:rsidRDefault="0018010B" w:rsidP="0018010B">
            <w:r>
              <w:t>Wednesday 23</w:t>
            </w:r>
            <w:r w:rsidRPr="0061317F">
              <w:rPr>
                <w:vertAlign w:val="superscript"/>
              </w:rPr>
              <w:t>rd</w:t>
            </w:r>
            <w:r>
              <w:t xml:space="preserve"> March</w:t>
            </w:r>
          </w:p>
        </w:tc>
        <w:tc>
          <w:tcPr>
            <w:tcW w:w="1343" w:type="pct"/>
            <w:shd w:val="clear" w:color="auto" w:fill="auto"/>
          </w:tcPr>
          <w:p w:rsidR="0018010B" w:rsidRDefault="0018010B" w:rsidP="0018010B">
            <w:r>
              <w:t>Pizza Night</w:t>
            </w:r>
          </w:p>
        </w:tc>
        <w:tc>
          <w:tcPr>
            <w:tcW w:w="1127" w:type="pct"/>
            <w:shd w:val="clear" w:color="auto" w:fill="auto"/>
          </w:tcPr>
          <w:p w:rsidR="0018010B" w:rsidRDefault="0018010B" w:rsidP="0018010B">
            <w:r w:rsidRPr="00EA667B">
              <w:t>6pm-8pm</w:t>
            </w:r>
          </w:p>
        </w:tc>
        <w:tc>
          <w:tcPr>
            <w:tcW w:w="1364" w:type="pct"/>
            <w:shd w:val="clear" w:color="auto" w:fill="auto"/>
          </w:tcPr>
          <w:p w:rsidR="0018010B" w:rsidRDefault="0018010B" w:rsidP="0018010B">
            <w:proofErr w:type="spellStart"/>
            <w:r w:rsidRPr="00AA22B8">
              <w:t>Ponciau</w:t>
            </w:r>
            <w:proofErr w:type="spellEnd"/>
            <w:r w:rsidRPr="00AA22B8">
              <w:t xml:space="preserve"> Banks – Band Stand</w:t>
            </w:r>
          </w:p>
        </w:tc>
      </w:tr>
      <w:tr w:rsidR="0018010B" w:rsidRPr="00013F2C" w:rsidTr="004E0CC0">
        <w:trPr>
          <w:trHeight w:val="301"/>
        </w:trPr>
        <w:tc>
          <w:tcPr>
            <w:tcW w:w="1166" w:type="pct"/>
            <w:shd w:val="clear" w:color="auto" w:fill="auto"/>
          </w:tcPr>
          <w:p w:rsidR="0018010B" w:rsidRDefault="0018010B" w:rsidP="0018010B">
            <w:r w:rsidRPr="00F23731">
              <w:t xml:space="preserve">Wednesday </w:t>
            </w:r>
            <w:r>
              <w:t>30th</w:t>
            </w:r>
            <w:r w:rsidRPr="00F23731">
              <w:t xml:space="preserve"> March</w:t>
            </w:r>
          </w:p>
        </w:tc>
        <w:tc>
          <w:tcPr>
            <w:tcW w:w="1343" w:type="pct"/>
            <w:shd w:val="clear" w:color="auto" w:fill="auto"/>
          </w:tcPr>
          <w:p w:rsidR="0018010B" w:rsidRPr="001C67FB" w:rsidRDefault="00313000" w:rsidP="0018010B">
            <w:r>
              <w:t>Hot Dogs and Hot Choc</w:t>
            </w:r>
          </w:p>
        </w:tc>
        <w:tc>
          <w:tcPr>
            <w:tcW w:w="1127" w:type="pct"/>
            <w:shd w:val="clear" w:color="auto" w:fill="auto"/>
          </w:tcPr>
          <w:p w:rsidR="0018010B" w:rsidRDefault="0018010B" w:rsidP="0018010B">
            <w:r w:rsidRPr="00EA667B">
              <w:t>6pm-8pm</w:t>
            </w:r>
          </w:p>
        </w:tc>
        <w:tc>
          <w:tcPr>
            <w:tcW w:w="1364" w:type="pct"/>
            <w:shd w:val="clear" w:color="auto" w:fill="auto"/>
          </w:tcPr>
          <w:p w:rsidR="0018010B" w:rsidRDefault="0018010B" w:rsidP="0018010B">
            <w:proofErr w:type="spellStart"/>
            <w:r w:rsidRPr="00AA22B8">
              <w:t>Ponciau</w:t>
            </w:r>
            <w:proofErr w:type="spellEnd"/>
            <w:r w:rsidRPr="00AA22B8">
              <w:t xml:space="preserve"> Banks – Band Stand</w:t>
            </w:r>
          </w:p>
        </w:tc>
      </w:tr>
      <w:tr w:rsidR="0018010B" w:rsidRPr="00013F2C" w:rsidTr="004E0CC0">
        <w:trPr>
          <w:trHeight w:val="301"/>
        </w:trPr>
        <w:tc>
          <w:tcPr>
            <w:tcW w:w="1166" w:type="pct"/>
            <w:shd w:val="clear" w:color="auto" w:fill="auto"/>
          </w:tcPr>
          <w:p w:rsidR="0018010B" w:rsidRDefault="0018010B" w:rsidP="0018010B">
            <w:r>
              <w:t>Wednesday 6</w:t>
            </w:r>
            <w:r w:rsidRPr="0061317F">
              <w:rPr>
                <w:vertAlign w:val="superscript"/>
              </w:rPr>
              <w:t>th</w:t>
            </w:r>
            <w:r>
              <w:t xml:space="preserve"> April</w:t>
            </w:r>
          </w:p>
        </w:tc>
        <w:tc>
          <w:tcPr>
            <w:tcW w:w="1343" w:type="pct"/>
            <w:shd w:val="clear" w:color="auto" w:fill="auto"/>
          </w:tcPr>
          <w:p w:rsidR="0018010B" w:rsidRDefault="0018010B" w:rsidP="0018010B">
            <w:r>
              <w:t>Easter Egg Hunt</w:t>
            </w:r>
          </w:p>
        </w:tc>
        <w:tc>
          <w:tcPr>
            <w:tcW w:w="1127" w:type="pct"/>
            <w:shd w:val="clear" w:color="auto" w:fill="auto"/>
          </w:tcPr>
          <w:p w:rsidR="0018010B" w:rsidRDefault="0018010B" w:rsidP="0018010B">
            <w:r w:rsidRPr="00EA667B">
              <w:t>6pm-8pm</w:t>
            </w:r>
          </w:p>
        </w:tc>
        <w:tc>
          <w:tcPr>
            <w:tcW w:w="1364" w:type="pct"/>
            <w:shd w:val="clear" w:color="auto" w:fill="auto"/>
          </w:tcPr>
          <w:p w:rsidR="0018010B" w:rsidRDefault="0018010B" w:rsidP="0018010B">
            <w:proofErr w:type="spellStart"/>
            <w:r w:rsidRPr="00AA22B8">
              <w:t>Ponciau</w:t>
            </w:r>
            <w:proofErr w:type="spellEnd"/>
            <w:r w:rsidRPr="00AA22B8">
              <w:t xml:space="preserve"> Banks – Band Stand</w:t>
            </w:r>
          </w:p>
        </w:tc>
      </w:tr>
      <w:tr w:rsidR="00DC4B62" w:rsidRPr="00013F2C" w:rsidTr="00DC4B62">
        <w:trPr>
          <w:trHeight w:val="301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:rsidR="00DC4B62" w:rsidRPr="00B55C79" w:rsidRDefault="0061317F" w:rsidP="003B29D8">
            <w:r>
              <w:t>2 W</w:t>
            </w:r>
            <w:r w:rsidR="00DC4B62">
              <w:t>eeks Easter Holidays</w:t>
            </w:r>
          </w:p>
        </w:tc>
      </w:tr>
      <w:tr w:rsidR="0018010B" w:rsidRPr="00013F2C" w:rsidTr="00ED2750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18010B" w:rsidRPr="001C67FB" w:rsidRDefault="0018010B" w:rsidP="0018010B">
            <w:r>
              <w:t>Wednesday 27</w:t>
            </w:r>
            <w:r w:rsidRPr="0061317F">
              <w:rPr>
                <w:vertAlign w:val="superscript"/>
              </w:rPr>
              <w:t>th</w:t>
            </w:r>
            <w:r>
              <w:t xml:space="preserve"> April</w:t>
            </w:r>
          </w:p>
        </w:tc>
        <w:tc>
          <w:tcPr>
            <w:tcW w:w="1343" w:type="pct"/>
            <w:shd w:val="clear" w:color="auto" w:fill="FFFFFF" w:themeFill="background1"/>
          </w:tcPr>
          <w:p w:rsidR="0018010B" w:rsidRPr="003D1646" w:rsidRDefault="00FD0740" w:rsidP="0018010B">
            <w:r>
              <w:t>Hot Choc &amp; Hot Dogs</w:t>
            </w:r>
          </w:p>
        </w:tc>
        <w:tc>
          <w:tcPr>
            <w:tcW w:w="1127" w:type="pct"/>
            <w:shd w:val="clear" w:color="auto" w:fill="FFFFFF" w:themeFill="background1"/>
          </w:tcPr>
          <w:p w:rsidR="0018010B" w:rsidRDefault="0018010B" w:rsidP="0018010B">
            <w:r w:rsidRPr="000C36DA">
              <w:t>6pm-8pm</w:t>
            </w:r>
          </w:p>
        </w:tc>
        <w:tc>
          <w:tcPr>
            <w:tcW w:w="1364" w:type="pct"/>
            <w:shd w:val="clear" w:color="auto" w:fill="FFFFFF" w:themeFill="background1"/>
          </w:tcPr>
          <w:p w:rsidR="0018010B" w:rsidRDefault="0018010B" w:rsidP="0018010B">
            <w:proofErr w:type="spellStart"/>
            <w:r w:rsidRPr="00B806DF">
              <w:t>Ponciau</w:t>
            </w:r>
            <w:proofErr w:type="spellEnd"/>
            <w:r w:rsidRPr="00B806DF">
              <w:t xml:space="preserve"> Banks – Band Stand</w:t>
            </w:r>
          </w:p>
        </w:tc>
      </w:tr>
      <w:tr w:rsidR="0018010B" w:rsidRPr="00013F2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18010B" w:rsidRPr="001C67FB" w:rsidRDefault="0018010B" w:rsidP="0018010B">
            <w:r>
              <w:t>Wednesday 4</w:t>
            </w:r>
            <w:r w:rsidRPr="0061317F">
              <w:rPr>
                <w:vertAlign w:val="superscript"/>
              </w:rPr>
              <w:t>th</w:t>
            </w:r>
            <w:r>
              <w:t xml:space="preserve"> May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18010B" w:rsidRPr="001C67FB" w:rsidRDefault="0018010B" w:rsidP="0018010B">
            <w:r>
              <w:t>Netball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18010B" w:rsidRDefault="0018010B" w:rsidP="0018010B">
            <w:r w:rsidRPr="000C36DA">
              <w:t>6pm-8pm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18010B" w:rsidRDefault="0018010B" w:rsidP="0018010B">
            <w:proofErr w:type="spellStart"/>
            <w:r w:rsidRPr="00B806DF">
              <w:t>Ponciau</w:t>
            </w:r>
            <w:proofErr w:type="spellEnd"/>
            <w:r w:rsidRPr="00B806DF">
              <w:t xml:space="preserve"> Banks – Band Stand</w:t>
            </w:r>
          </w:p>
        </w:tc>
      </w:tr>
      <w:tr w:rsidR="0018010B" w:rsidRPr="00013F2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18010B" w:rsidRPr="001C67FB" w:rsidRDefault="0018010B" w:rsidP="0018010B">
            <w:r>
              <w:t>Wednesday 11</w:t>
            </w:r>
            <w:r w:rsidRPr="0061317F">
              <w:rPr>
                <w:vertAlign w:val="superscript"/>
              </w:rPr>
              <w:t>th</w:t>
            </w:r>
            <w:r>
              <w:t xml:space="preserve"> May</w:t>
            </w:r>
          </w:p>
        </w:tc>
        <w:tc>
          <w:tcPr>
            <w:tcW w:w="1343" w:type="pct"/>
            <w:shd w:val="clear" w:color="auto" w:fill="FFFFFF" w:themeFill="background1"/>
          </w:tcPr>
          <w:p w:rsidR="0018010B" w:rsidRPr="001C67FB" w:rsidRDefault="0018010B" w:rsidP="0018010B">
            <w:r>
              <w:t>Rugby</w:t>
            </w:r>
          </w:p>
        </w:tc>
        <w:tc>
          <w:tcPr>
            <w:tcW w:w="1127" w:type="pct"/>
            <w:shd w:val="clear" w:color="auto" w:fill="FFFFFF" w:themeFill="background1"/>
          </w:tcPr>
          <w:p w:rsidR="0018010B" w:rsidRDefault="0018010B" w:rsidP="0018010B">
            <w:r w:rsidRPr="000C36DA">
              <w:t>6pm-8pm</w:t>
            </w:r>
          </w:p>
        </w:tc>
        <w:tc>
          <w:tcPr>
            <w:tcW w:w="1364" w:type="pct"/>
            <w:shd w:val="clear" w:color="auto" w:fill="FFFFFF" w:themeFill="background1"/>
          </w:tcPr>
          <w:p w:rsidR="0018010B" w:rsidRPr="001C67FB" w:rsidRDefault="0018010B" w:rsidP="0018010B">
            <w:proofErr w:type="spellStart"/>
            <w:r>
              <w:t>Ponciau</w:t>
            </w:r>
            <w:proofErr w:type="spellEnd"/>
            <w:r>
              <w:t xml:space="preserve"> Banks - On Field</w:t>
            </w:r>
          </w:p>
        </w:tc>
      </w:tr>
      <w:tr w:rsidR="0018010B" w:rsidRPr="00013F2C" w:rsidTr="00ED2750">
        <w:trPr>
          <w:trHeight w:val="301"/>
        </w:trPr>
        <w:tc>
          <w:tcPr>
            <w:tcW w:w="1166" w:type="pct"/>
          </w:tcPr>
          <w:p w:rsidR="0018010B" w:rsidRPr="001C67FB" w:rsidRDefault="0018010B" w:rsidP="0018010B">
            <w:r>
              <w:t>Wednesday 18</w:t>
            </w:r>
            <w:r w:rsidRPr="0061317F">
              <w:rPr>
                <w:vertAlign w:val="superscript"/>
              </w:rPr>
              <w:t>th</w:t>
            </w:r>
            <w:r>
              <w:t xml:space="preserve"> May</w:t>
            </w:r>
          </w:p>
        </w:tc>
        <w:tc>
          <w:tcPr>
            <w:tcW w:w="1343" w:type="pct"/>
          </w:tcPr>
          <w:p w:rsidR="0018010B" w:rsidRPr="00090992" w:rsidRDefault="0018010B" w:rsidP="0018010B">
            <w:proofErr w:type="spellStart"/>
            <w:r>
              <w:t>Rounders</w:t>
            </w:r>
            <w:proofErr w:type="spellEnd"/>
          </w:p>
        </w:tc>
        <w:tc>
          <w:tcPr>
            <w:tcW w:w="1127" w:type="pct"/>
          </w:tcPr>
          <w:p w:rsidR="0018010B" w:rsidRDefault="0018010B" w:rsidP="0018010B">
            <w:r w:rsidRPr="000C36DA">
              <w:t>6pm-8pm</w:t>
            </w:r>
          </w:p>
        </w:tc>
        <w:tc>
          <w:tcPr>
            <w:tcW w:w="1364" w:type="pct"/>
          </w:tcPr>
          <w:p w:rsidR="0018010B" w:rsidRDefault="0018010B" w:rsidP="0018010B">
            <w:proofErr w:type="spellStart"/>
            <w:r w:rsidRPr="00D739F8">
              <w:t>Ponciau</w:t>
            </w:r>
            <w:proofErr w:type="spellEnd"/>
            <w:r w:rsidRPr="00D739F8">
              <w:t xml:space="preserve"> Banks – Band Stand</w:t>
            </w:r>
          </w:p>
        </w:tc>
      </w:tr>
      <w:tr w:rsidR="0018010B" w:rsidRPr="00013F2C" w:rsidTr="00ED2750">
        <w:trPr>
          <w:trHeight w:val="301"/>
        </w:trPr>
        <w:tc>
          <w:tcPr>
            <w:tcW w:w="1166" w:type="pct"/>
            <w:tcBorders>
              <w:bottom w:val="single" w:sz="4" w:space="0" w:color="auto"/>
            </w:tcBorders>
          </w:tcPr>
          <w:p w:rsidR="0018010B" w:rsidRPr="001C67FB" w:rsidRDefault="0018010B" w:rsidP="0018010B">
            <w:r>
              <w:t>Wednesday 25</w:t>
            </w:r>
            <w:r w:rsidRPr="0061317F">
              <w:rPr>
                <w:vertAlign w:val="superscript"/>
              </w:rPr>
              <w:t>th</w:t>
            </w:r>
            <w:r>
              <w:t xml:space="preserve"> May</w:t>
            </w:r>
          </w:p>
        </w:tc>
        <w:tc>
          <w:tcPr>
            <w:tcW w:w="1343" w:type="pct"/>
            <w:tcBorders>
              <w:bottom w:val="single" w:sz="4" w:space="0" w:color="auto"/>
            </w:tcBorders>
          </w:tcPr>
          <w:p w:rsidR="0018010B" w:rsidRPr="00E33D61" w:rsidRDefault="0018010B" w:rsidP="0018010B">
            <w:r>
              <w:t>Hot Dogs and Hot Choc</w:t>
            </w:r>
          </w:p>
        </w:tc>
        <w:tc>
          <w:tcPr>
            <w:tcW w:w="1127" w:type="pct"/>
            <w:tcBorders>
              <w:bottom w:val="single" w:sz="4" w:space="0" w:color="auto"/>
            </w:tcBorders>
          </w:tcPr>
          <w:p w:rsidR="0018010B" w:rsidRDefault="0018010B" w:rsidP="0018010B">
            <w:r w:rsidRPr="000C36DA">
              <w:t>6pm-8pm</w:t>
            </w:r>
          </w:p>
        </w:tc>
        <w:tc>
          <w:tcPr>
            <w:tcW w:w="1364" w:type="pct"/>
            <w:tcBorders>
              <w:bottom w:val="single" w:sz="4" w:space="0" w:color="auto"/>
            </w:tcBorders>
          </w:tcPr>
          <w:p w:rsidR="0018010B" w:rsidRDefault="0018010B" w:rsidP="0018010B">
            <w:proofErr w:type="spellStart"/>
            <w:r w:rsidRPr="00D739F8">
              <w:t>Ponciau</w:t>
            </w:r>
            <w:proofErr w:type="spellEnd"/>
            <w:r w:rsidRPr="00D739F8">
              <w:t xml:space="preserve"> Banks – Band Stand</w:t>
            </w:r>
          </w:p>
        </w:tc>
      </w:tr>
      <w:tr w:rsidR="0061317F" w:rsidRPr="00013F2C" w:rsidTr="0061317F">
        <w:trPr>
          <w:trHeight w:val="301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1317F" w:rsidRPr="00B55C79" w:rsidRDefault="0061317F" w:rsidP="003B29D8">
            <w:r>
              <w:t>1 Week Whitsun Holiday</w:t>
            </w:r>
          </w:p>
        </w:tc>
      </w:tr>
      <w:tr w:rsidR="0018010B" w:rsidRPr="00013F2C" w:rsidTr="00C641E4">
        <w:trPr>
          <w:trHeight w:val="301"/>
        </w:trPr>
        <w:tc>
          <w:tcPr>
            <w:tcW w:w="1166" w:type="pct"/>
            <w:tcBorders>
              <w:top w:val="single" w:sz="4" w:space="0" w:color="auto"/>
            </w:tcBorders>
          </w:tcPr>
          <w:p w:rsidR="0018010B" w:rsidRPr="001C67FB" w:rsidRDefault="0018010B" w:rsidP="0018010B">
            <w:r>
              <w:t>Wednesday 8</w:t>
            </w:r>
            <w:r w:rsidRPr="0061317F">
              <w:rPr>
                <w:vertAlign w:val="superscript"/>
              </w:rPr>
              <w:t>th</w:t>
            </w:r>
            <w:r>
              <w:t xml:space="preserve"> June</w:t>
            </w:r>
          </w:p>
        </w:tc>
        <w:tc>
          <w:tcPr>
            <w:tcW w:w="1343" w:type="pct"/>
            <w:tcBorders>
              <w:top w:val="single" w:sz="4" w:space="0" w:color="auto"/>
            </w:tcBorders>
          </w:tcPr>
          <w:p w:rsidR="0018010B" w:rsidRPr="00E33D61" w:rsidRDefault="0018010B" w:rsidP="00313000">
            <w:r>
              <w:t xml:space="preserve">Army </w:t>
            </w:r>
            <w:r w:rsidR="00313000">
              <w:t>Activities</w:t>
            </w:r>
          </w:p>
        </w:tc>
        <w:tc>
          <w:tcPr>
            <w:tcW w:w="1127" w:type="pct"/>
            <w:tcBorders>
              <w:top w:val="single" w:sz="4" w:space="0" w:color="auto"/>
            </w:tcBorders>
          </w:tcPr>
          <w:p w:rsidR="0018010B" w:rsidRDefault="0018010B" w:rsidP="0018010B">
            <w:r w:rsidRPr="00DF5656">
              <w:t>6pm-8pm</w:t>
            </w:r>
          </w:p>
        </w:tc>
        <w:tc>
          <w:tcPr>
            <w:tcW w:w="1364" w:type="pct"/>
            <w:tcBorders>
              <w:top w:val="single" w:sz="4" w:space="0" w:color="auto"/>
            </w:tcBorders>
          </w:tcPr>
          <w:p w:rsidR="0018010B" w:rsidRDefault="0018010B" w:rsidP="0018010B">
            <w:proofErr w:type="spellStart"/>
            <w:r w:rsidRPr="00A6322F">
              <w:t>Ponciau</w:t>
            </w:r>
            <w:proofErr w:type="spellEnd"/>
            <w:r w:rsidRPr="00A6322F">
              <w:t xml:space="preserve"> Banks – Band Stand</w:t>
            </w:r>
          </w:p>
        </w:tc>
      </w:tr>
      <w:tr w:rsidR="0018010B" w:rsidRPr="00013F2C" w:rsidTr="00C641E4">
        <w:trPr>
          <w:trHeight w:val="301"/>
        </w:trPr>
        <w:tc>
          <w:tcPr>
            <w:tcW w:w="1166" w:type="pct"/>
            <w:shd w:val="clear" w:color="auto" w:fill="auto"/>
          </w:tcPr>
          <w:p w:rsidR="0018010B" w:rsidRPr="001C67FB" w:rsidRDefault="0018010B" w:rsidP="0018010B">
            <w:r>
              <w:t>Wednesday 15</w:t>
            </w:r>
            <w:r w:rsidRPr="0061317F">
              <w:rPr>
                <w:vertAlign w:val="superscript"/>
              </w:rPr>
              <w:t>th</w:t>
            </w:r>
            <w:r>
              <w:t xml:space="preserve"> June</w:t>
            </w:r>
          </w:p>
        </w:tc>
        <w:tc>
          <w:tcPr>
            <w:tcW w:w="1343" w:type="pct"/>
            <w:shd w:val="clear" w:color="auto" w:fill="auto"/>
          </w:tcPr>
          <w:p w:rsidR="0018010B" w:rsidRDefault="0018010B" w:rsidP="0018010B">
            <w:r>
              <w:t>Water Slide</w:t>
            </w:r>
          </w:p>
          <w:p w:rsidR="00313000" w:rsidRPr="00E33D61" w:rsidRDefault="00313000" w:rsidP="0018010B">
            <w:r>
              <w:t>(Weather Dependent)</w:t>
            </w:r>
          </w:p>
        </w:tc>
        <w:tc>
          <w:tcPr>
            <w:tcW w:w="1127" w:type="pct"/>
            <w:shd w:val="clear" w:color="auto" w:fill="auto"/>
          </w:tcPr>
          <w:p w:rsidR="0018010B" w:rsidRDefault="0018010B" w:rsidP="0018010B">
            <w:r w:rsidRPr="00DF5656">
              <w:t>6pm-8pm</w:t>
            </w:r>
          </w:p>
        </w:tc>
        <w:tc>
          <w:tcPr>
            <w:tcW w:w="1364" w:type="pct"/>
            <w:shd w:val="clear" w:color="auto" w:fill="auto"/>
          </w:tcPr>
          <w:p w:rsidR="0018010B" w:rsidRDefault="0018010B" w:rsidP="0018010B">
            <w:proofErr w:type="spellStart"/>
            <w:r w:rsidRPr="00A6322F">
              <w:t>Ponciau</w:t>
            </w:r>
            <w:proofErr w:type="spellEnd"/>
            <w:r w:rsidRPr="00A6322F">
              <w:t xml:space="preserve"> Banks – Band Stand</w:t>
            </w:r>
          </w:p>
        </w:tc>
      </w:tr>
      <w:tr w:rsidR="0018010B" w:rsidRPr="00013F2C" w:rsidTr="00C641E4">
        <w:trPr>
          <w:trHeight w:val="301"/>
        </w:trPr>
        <w:tc>
          <w:tcPr>
            <w:tcW w:w="1166" w:type="pct"/>
          </w:tcPr>
          <w:p w:rsidR="0018010B" w:rsidRPr="003A7C69" w:rsidRDefault="0018010B" w:rsidP="0018010B">
            <w:pPr>
              <w:rPr>
                <w:color w:val="548DD4" w:themeColor="text2" w:themeTint="99"/>
              </w:rPr>
            </w:pPr>
            <w:r w:rsidRPr="003A7C69">
              <w:rPr>
                <w:color w:val="548DD4" w:themeColor="text2" w:themeTint="99"/>
              </w:rPr>
              <w:t>Wednesday 22</w:t>
            </w:r>
            <w:r w:rsidRPr="003A7C69">
              <w:rPr>
                <w:color w:val="548DD4" w:themeColor="text2" w:themeTint="99"/>
                <w:vertAlign w:val="superscript"/>
              </w:rPr>
              <w:t>nd</w:t>
            </w:r>
            <w:r w:rsidRPr="003A7C69">
              <w:rPr>
                <w:color w:val="548DD4" w:themeColor="text2" w:themeTint="99"/>
              </w:rPr>
              <w:t xml:space="preserve"> June</w:t>
            </w:r>
          </w:p>
        </w:tc>
        <w:tc>
          <w:tcPr>
            <w:tcW w:w="1343" w:type="pct"/>
          </w:tcPr>
          <w:p w:rsidR="0018010B" w:rsidRPr="003A7C69" w:rsidRDefault="0018010B" w:rsidP="0018010B">
            <w:pPr>
              <w:rPr>
                <w:color w:val="548DD4" w:themeColor="text2" w:themeTint="99"/>
              </w:rPr>
            </w:pPr>
            <w:r w:rsidRPr="003A7C69">
              <w:rPr>
                <w:color w:val="548DD4" w:themeColor="text2" w:themeTint="99"/>
              </w:rPr>
              <w:t xml:space="preserve">VISIT – </w:t>
            </w:r>
          </w:p>
          <w:p w:rsidR="0018010B" w:rsidRPr="003A7C69" w:rsidRDefault="0018010B" w:rsidP="0018010B">
            <w:pPr>
              <w:rPr>
                <w:color w:val="548DD4" w:themeColor="text2" w:themeTint="99"/>
              </w:rPr>
            </w:pPr>
            <w:r w:rsidRPr="003A7C69">
              <w:rPr>
                <w:color w:val="548DD4" w:themeColor="text2" w:themeTint="99"/>
              </w:rPr>
              <w:t xml:space="preserve">Bowling and Mc </w:t>
            </w:r>
            <w:proofErr w:type="spellStart"/>
            <w:r w:rsidRPr="003A7C69">
              <w:rPr>
                <w:color w:val="548DD4" w:themeColor="text2" w:themeTint="99"/>
              </w:rPr>
              <w:t>Donalds</w:t>
            </w:r>
            <w:proofErr w:type="spellEnd"/>
          </w:p>
        </w:tc>
        <w:tc>
          <w:tcPr>
            <w:tcW w:w="1127" w:type="pct"/>
          </w:tcPr>
          <w:p w:rsidR="0018010B" w:rsidRPr="003A7C69" w:rsidRDefault="0018010B" w:rsidP="0018010B">
            <w:pPr>
              <w:rPr>
                <w:color w:val="548DD4" w:themeColor="text2" w:themeTint="99"/>
              </w:rPr>
            </w:pPr>
            <w:r w:rsidRPr="003A7C69">
              <w:rPr>
                <w:color w:val="548DD4" w:themeColor="text2" w:themeTint="99"/>
              </w:rPr>
              <w:t>6pm-8pm</w:t>
            </w:r>
          </w:p>
        </w:tc>
        <w:tc>
          <w:tcPr>
            <w:tcW w:w="1364" w:type="pct"/>
          </w:tcPr>
          <w:p w:rsidR="0018010B" w:rsidRPr="003A7C69" w:rsidRDefault="00313000" w:rsidP="0018010B">
            <w:pPr>
              <w:rPr>
                <w:color w:val="548DD4" w:themeColor="text2" w:themeTint="99"/>
              </w:rPr>
            </w:pPr>
            <w:proofErr w:type="spellStart"/>
            <w:r w:rsidRPr="003A7C69">
              <w:rPr>
                <w:color w:val="548DD4" w:themeColor="text2" w:themeTint="99"/>
              </w:rPr>
              <w:t>Wrexham</w:t>
            </w:r>
            <w:proofErr w:type="spellEnd"/>
            <w:r w:rsidRPr="003A7C69">
              <w:rPr>
                <w:color w:val="548DD4" w:themeColor="text2" w:themeTint="99"/>
              </w:rPr>
              <w:t xml:space="preserve"> Ten Pin and Mc Donald’s </w:t>
            </w:r>
            <w:proofErr w:type="spellStart"/>
            <w:r w:rsidRPr="003A7C69">
              <w:rPr>
                <w:color w:val="548DD4" w:themeColor="text2" w:themeTint="99"/>
              </w:rPr>
              <w:t>Wrexham</w:t>
            </w:r>
            <w:proofErr w:type="spellEnd"/>
          </w:p>
        </w:tc>
      </w:tr>
      <w:tr w:rsidR="0018010B" w:rsidRPr="00013F2C" w:rsidTr="0018010B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9900"/>
          </w:tcPr>
          <w:p w:rsidR="0018010B" w:rsidRDefault="0018010B" w:rsidP="0018010B">
            <w:r w:rsidRPr="00013F2C">
              <w:lastRenderedPageBreak/>
              <w:t>Date</w:t>
            </w:r>
          </w:p>
          <w:p w:rsidR="0018010B" w:rsidRPr="00013F2C" w:rsidRDefault="0018010B" w:rsidP="0018010B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9900"/>
          </w:tcPr>
          <w:p w:rsidR="0018010B" w:rsidRPr="00013F2C" w:rsidRDefault="0018010B" w:rsidP="0018010B">
            <w:r w:rsidRPr="00013F2C">
              <w:t>Activity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9900"/>
          </w:tcPr>
          <w:p w:rsidR="0018010B" w:rsidRPr="00013F2C" w:rsidRDefault="0018010B" w:rsidP="0018010B">
            <w:r w:rsidRPr="00013F2C">
              <w:t>Time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9900"/>
          </w:tcPr>
          <w:p w:rsidR="0018010B" w:rsidRPr="00013F2C" w:rsidRDefault="0018010B" w:rsidP="0018010B">
            <w:r w:rsidRPr="00013F2C">
              <w:t>Location</w:t>
            </w:r>
          </w:p>
        </w:tc>
      </w:tr>
      <w:tr w:rsidR="0018010B" w:rsidRPr="00B55C79" w:rsidTr="005829AA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18010B" w:rsidRPr="001C67FB" w:rsidRDefault="0018010B" w:rsidP="0018010B">
            <w:r>
              <w:t>Wednesday 29</w:t>
            </w:r>
            <w:r w:rsidRPr="0061317F">
              <w:rPr>
                <w:vertAlign w:val="superscript"/>
              </w:rPr>
              <w:t>th</w:t>
            </w:r>
            <w:r>
              <w:t xml:space="preserve"> June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18010B" w:rsidRPr="00E33D61" w:rsidRDefault="00FD0740" w:rsidP="0018010B">
            <w:r>
              <w:t>Scrap Sculpture Night - Hannah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18010B" w:rsidRDefault="0018010B" w:rsidP="0018010B">
            <w:r w:rsidRPr="00446A90">
              <w:t>6pm-8pm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18010B" w:rsidRDefault="0018010B" w:rsidP="0018010B">
            <w:proofErr w:type="spellStart"/>
            <w:r w:rsidRPr="00DA31E6">
              <w:t>Ponciau</w:t>
            </w:r>
            <w:proofErr w:type="spellEnd"/>
            <w:r w:rsidRPr="00DA31E6">
              <w:t xml:space="preserve"> Banks – Band Stand</w:t>
            </w:r>
          </w:p>
        </w:tc>
      </w:tr>
      <w:tr w:rsidR="0018010B" w:rsidRPr="00B55C79" w:rsidTr="005829AA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18010B" w:rsidRPr="001C67FB" w:rsidRDefault="0018010B" w:rsidP="0018010B">
            <w:r>
              <w:t>Wednesday 6</w:t>
            </w:r>
            <w:r w:rsidRPr="0061317F">
              <w:rPr>
                <w:vertAlign w:val="superscript"/>
              </w:rPr>
              <w:t>th</w:t>
            </w:r>
            <w:r>
              <w:t xml:space="preserve"> July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18010B" w:rsidRDefault="00FD0740" w:rsidP="0018010B">
            <w:r>
              <w:t>Graffiti Canvasses</w:t>
            </w:r>
          </w:p>
          <w:p w:rsidR="00FD0740" w:rsidRPr="00E33D61" w:rsidRDefault="00FD0740" w:rsidP="0018010B">
            <w:r>
              <w:t>Hannah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18010B" w:rsidRDefault="0018010B" w:rsidP="0018010B">
            <w:r w:rsidRPr="00446A90">
              <w:t>6pm-8pm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18010B" w:rsidRDefault="0018010B" w:rsidP="0018010B">
            <w:proofErr w:type="spellStart"/>
            <w:r w:rsidRPr="00DA31E6">
              <w:t>Ponciau</w:t>
            </w:r>
            <w:proofErr w:type="spellEnd"/>
            <w:r w:rsidRPr="00DA31E6">
              <w:t xml:space="preserve"> Banks – Band Stand</w:t>
            </w:r>
          </w:p>
        </w:tc>
      </w:tr>
      <w:tr w:rsidR="0018010B" w:rsidRPr="00B55C79" w:rsidTr="005829AA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18010B" w:rsidRPr="001C67FB" w:rsidRDefault="0018010B" w:rsidP="0018010B">
            <w:r>
              <w:t>Wednesday 13</w:t>
            </w:r>
            <w:r w:rsidRPr="0061317F">
              <w:rPr>
                <w:vertAlign w:val="superscript"/>
              </w:rPr>
              <w:t>th</w:t>
            </w:r>
            <w:r>
              <w:t xml:space="preserve"> July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FD0740" w:rsidRPr="00E33D61" w:rsidRDefault="00FD0740" w:rsidP="0018010B">
            <w:r>
              <w:t>Summer BBQ and activities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18010B" w:rsidRDefault="0018010B" w:rsidP="0018010B">
            <w:r w:rsidRPr="00446A90">
              <w:t>6pm-8pm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18010B" w:rsidRDefault="0018010B" w:rsidP="0018010B">
            <w:proofErr w:type="spellStart"/>
            <w:r w:rsidRPr="00DA31E6">
              <w:t>Ponciau</w:t>
            </w:r>
            <w:proofErr w:type="spellEnd"/>
            <w:r w:rsidRPr="00DA31E6">
              <w:t xml:space="preserve"> Banks – Band Stand</w:t>
            </w:r>
          </w:p>
        </w:tc>
      </w:tr>
      <w:tr w:rsidR="005841B6" w:rsidRPr="00B55C79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1C67FB" w:rsidRDefault="0018010B" w:rsidP="003B29D8">
            <w:r>
              <w:t>Summer Activities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Default="005841B6" w:rsidP="003B29D8"/>
          <w:p w:rsidR="0018010B" w:rsidRPr="00E33D61" w:rsidRDefault="0018010B" w:rsidP="003B29D8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841B6" w:rsidRPr="00B55C79" w:rsidRDefault="005841B6" w:rsidP="003B29D8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B55C79" w:rsidRDefault="005841B6" w:rsidP="003B29D8"/>
        </w:tc>
      </w:tr>
      <w:tr w:rsidR="00B43804" w:rsidRPr="00B55C79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1C67FB" w:rsidRDefault="0018010B" w:rsidP="003B29D8">
            <w:r>
              <w:t>Summer Activities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Default="005841B6" w:rsidP="003B29D8"/>
          <w:p w:rsidR="0018010B" w:rsidRPr="00E33D61" w:rsidRDefault="0018010B" w:rsidP="003B29D8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841B6" w:rsidRPr="00B55C79" w:rsidRDefault="005841B6" w:rsidP="003B29D8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B55C79" w:rsidRDefault="005841B6" w:rsidP="003B29D8"/>
        </w:tc>
      </w:tr>
    </w:tbl>
    <w:p w:rsidR="00C76BF0" w:rsidRPr="00807842" w:rsidRDefault="00C76BF0" w:rsidP="003B29D8">
      <w:r w:rsidRPr="00807842">
        <w:t xml:space="preserve">For further information about all of the above activities, contact www.youngwrexham.co.uk 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:rsidR="00C76BF0" w:rsidRPr="007D74B4" w:rsidRDefault="00C76BF0" w:rsidP="003B29D8">
      <w:r w:rsidRPr="00807842">
        <w:t>Finally, we would love to hear your ideas for future activities so please don’t be afraid to share.</w:t>
      </w:r>
      <w:bookmarkStart w:id="0" w:name="_GoBack"/>
      <w:bookmarkEnd w:id="0"/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903" w:rsidRDefault="00566903" w:rsidP="003B29D8">
      <w:r>
        <w:separator/>
      </w:r>
    </w:p>
  </w:endnote>
  <w:endnote w:type="continuationSeparator" w:id="0">
    <w:p w:rsidR="00566903" w:rsidRDefault="00566903" w:rsidP="003B2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DC2E54" w:rsidP="003B29D8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FFC83A3" wp14:editId="4552EE9D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903" w:rsidRDefault="00566903" w:rsidP="003B29D8">
      <w:r>
        <w:separator/>
      </w:r>
    </w:p>
  </w:footnote>
  <w:footnote w:type="continuationSeparator" w:id="0">
    <w:p w:rsidR="00566903" w:rsidRDefault="00566903" w:rsidP="003B29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DE3C04" w:rsidP="003B29D8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DE3C04" w:rsidP="003B29D8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3B29D8">
    <w:pPr>
      <w:pStyle w:val="Header"/>
    </w:pPr>
  </w:p>
  <w:p w:rsidR="00F86700" w:rsidRDefault="005C00E8" w:rsidP="003B29D8">
    <w:pPr>
      <w:pStyle w:val="Header"/>
    </w:pPr>
    <w:r>
      <w:t xml:space="preserve">                               </w:t>
    </w:r>
  </w:p>
  <w:p w:rsidR="00F86700" w:rsidRDefault="00F86700" w:rsidP="003B29D8">
    <w:pPr>
      <w:pStyle w:val="Header"/>
    </w:pPr>
  </w:p>
  <w:p w:rsidR="00DC2E54" w:rsidRDefault="00DC2E54" w:rsidP="003B29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90992"/>
    <w:rsid w:val="000A1F71"/>
    <w:rsid w:val="000A33B0"/>
    <w:rsid w:val="000C3BA4"/>
    <w:rsid w:val="000D241E"/>
    <w:rsid w:val="000E229B"/>
    <w:rsid w:val="00111490"/>
    <w:rsid w:val="001251B9"/>
    <w:rsid w:val="00141945"/>
    <w:rsid w:val="00147151"/>
    <w:rsid w:val="00161B34"/>
    <w:rsid w:val="00167A66"/>
    <w:rsid w:val="001715E3"/>
    <w:rsid w:val="00176BE5"/>
    <w:rsid w:val="0018010B"/>
    <w:rsid w:val="001811C4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30857"/>
    <w:rsid w:val="00263683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3055CA"/>
    <w:rsid w:val="00313000"/>
    <w:rsid w:val="00335E4F"/>
    <w:rsid w:val="00362E17"/>
    <w:rsid w:val="00367CB3"/>
    <w:rsid w:val="00374343"/>
    <w:rsid w:val="003A4BB0"/>
    <w:rsid w:val="003A7C69"/>
    <w:rsid w:val="003B29D8"/>
    <w:rsid w:val="003D1646"/>
    <w:rsid w:val="00404144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7D63"/>
    <w:rsid w:val="0049277A"/>
    <w:rsid w:val="004C53F4"/>
    <w:rsid w:val="004C7E87"/>
    <w:rsid w:val="004F5185"/>
    <w:rsid w:val="004F780C"/>
    <w:rsid w:val="00505DF3"/>
    <w:rsid w:val="00535C01"/>
    <w:rsid w:val="0055449E"/>
    <w:rsid w:val="005650EB"/>
    <w:rsid w:val="00566903"/>
    <w:rsid w:val="005841B6"/>
    <w:rsid w:val="00587611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1317F"/>
    <w:rsid w:val="0063327B"/>
    <w:rsid w:val="00676666"/>
    <w:rsid w:val="0067694B"/>
    <w:rsid w:val="00685153"/>
    <w:rsid w:val="00686A0E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44A9"/>
    <w:rsid w:val="007428C7"/>
    <w:rsid w:val="00754518"/>
    <w:rsid w:val="00775A50"/>
    <w:rsid w:val="007764CA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56136"/>
    <w:rsid w:val="00972BD7"/>
    <w:rsid w:val="0099010A"/>
    <w:rsid w:val="009A22F8"/>
    <w:rsid w:val="009B4D8C"/>
    <w:rsid w:val="009C1B68"/>
    <w:rsid w:val="009C52B5"/>
    <w:rsid w:val="009D4433"/>
    <w:rsid w:val="009E3381"/>
    <w:rsid w:val="009F02DB"/>
    <w:rsid w:val="009F1D1F"/>
    <w:rsid w:val="00A12940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33E31"/>
    <w:rsid w:val="00B43804"/>
    <w:rsid w:val="00B57B8A"/>
    <w:rsid w:val="00B61C2B"/>
    <w:rsid w:val="00B70D9E"/>
    <w:rsid w:val="00B77D08"/>
    <w:rsid w:val="00BB0778"/>
    <w:rsid w:val="00BC6BAD"/>
    <w:rsid w:val="00C03743"/>
    <w:rsid w:val="00C0746E"/>
    <w:rsid w:val="00C33ED2"/>
    <w:rsid w:val="00C512E1"/>
    <w:rsid w:val="00C727D2"/>
    <w:rsid w:val="00C72F32"/>
    <w:rsid w:val="00C76BF0"/>
    <w:rsid w:val="00C80222"/>
    <w:rsid w:val="00C86094"/>
    <w:rsid w:val="00CA0330"/>
    <w:rsid w:val="00CD4812"/>
    <w:rsid w:val="00CE7834"/>
    <w:rsid w:val="00D309C3"/>
    <w:rsid w:val="00D33177"/>
    <w:rsid w:val="00D4312D"/>
    <w:rsid w:val="00D87A85"/>
    <w:rsid w:val="00D969FD"/>
    <w:rsid w:val="00DB0570"/>
    <w:rsid w:val="00DC2E54"/>
    <w:rsid w:val="00DC4B62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C23CF"/>
    <w:rsid w:val="00ED5300"/>
    <w:rsid w:val="00EE12E7"/>
    <w:rsid w:val="00EE19DF"/>
    <w:rsid w:val="00EE7556"/>
    <w:rsid w:val="00F214A3"/>
    <w:rsid w:val="00F333E6"/>
    <w:rsid w:val="00F33842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D0740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4379C00E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3B29D8"/>
    <w:pPr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D9A3C4-3F88-40FF-967D-D9189CB2D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21</TotalTime>
  <Pages>2</Pages>
  <Words>253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Richard Thomas</cp:lastModifiedBy>
  <cp:revision>5</cp:revision>
  <cp:lastPrinted>2019-01-21T20:21:00Z</cp:lastPrinted>
  <dcterms:created xsi:type="dcterms:W3CDTF">2022-03-28T12:54:00Z</dcterms:created>
  <dcterms:modified xsi:type="dcterms:W3CDTF">2022-04-12T13:40:00Z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