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Default="00C76BF0" w:rsidP="00E56FF6">
      <w:pPr>
        <w:pStyle w:val="Title"/>
      </w:pPr>
      <w:r w:rsidRPr="00013F2C">
        <w:t xml:space="preserve">Programme for </w:t>
      </w:r>
      <w:r w:rsidR="007244A9">
        <w:t xml:space="preserve">Youth Provision </w:t>
      </w:r>
      <w:r w:rsidR="00DE3C04">
        <w:t>– Ruabon</w:t>
      </w:r>
    </w:p>
    <w:p w:rsidR="00C76BF0" w:rsidRPr="00013F2C" w:rsidRDefault="00DE3C04" w:rsidP="00E56FF6">
      <w:pPr>
        <w:pStyle w:val="Title"/>
      </w:pPr>
      <w:r>
        <w:t>March</w:t>
      </w:r>
      <w:r w:rsidR="00032A94">
        <w:t xml:space="preserve"> 202</w:t>
      </w:r>
      <w:r>
        <w:t>2</w:t>
      </w:r>
      <w:r w:rsidR="007244A9">
        <w:t xml:space="preserve"> – </w:t>
      </w:r>
      <w:r>
        <w:t>July 2022</w:t>
      </w:r>
    </w:p>
    <w:p w:rsidR="00C76BF0" w:rsidRPr="00013F2C" w:rsidRDefault="00C76BF0" w:rsidP="00E56FF6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E56FF6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56FF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56FF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E56FF6">
            <w:pPr>
              <w:pStyle w:val="TableHeader"/>
            </w:pPr>
            <w:r w:rsidRPr="00013F2C">
              <w:t>Location</w:t>
            </w:r>
          </w:p>
        </w:tc>
      </w:tr>
      <w:tr w:rsidR="00567A71" w:rsidRPr="00013F2C" w:rsidTr="00264644">
        <w:trPr>
          <w:trHeight w:val="301"/>
        </w:trPr>
        <w:tc>
          <w:tcPr>
            <w:tcW w:w="1166" w:type="pct"/>
            <w:shd w:val="clear" w:color="auto" w:fill="auto"/>
          </w:tcPr>
          <w:p w:rsidR="00567A71" w:rsidRPr="000D241E" w:rsidRDefault="00567A71" w:rsidP="00E56FF6">
            <w:pPr>
              <w:pStyle w:val="TableHeader"/>
            </w:pPr>
            <w:r>
              <w:t>Mon 14/03/22</w:t>
            </w:r>
          </w:p>
        </w:tc>
        <w:tc>
          <w:tcPr>
            <w:tcW w:w="1343" w:type="pct"/>
            <w:shd w:val="clear" w:color="auto" w:fill="auto"/>
          </w:tcPr>
          <w:p w:rsidR="00567A71" w:rsidRDefault="00567A71" w:rsidP="00E56FF6">
            <w:r>
              <w:t>Cooking – Pizza night</w:t>
            </w:r>
          </w:p>
          <w:p w:rsidR="00567A71" w:rsidRPr="008A0363" w:rsidRDefault="00567A71" w:rsidP="00E56FF6">
            <w:r>
              <w:t>Try your hand at baking your own pizza</w:t>
            </w:r>
          </w:p>
        </w:tc>
        <w:tc>
          <w:tcPr>
            <w:tcW w:w="1127" w:type="pct"/>
            <w:shd w:val="clear" w:color="auto" w:fill="auto"/>
          </w:tcPr>
          <w:p w:rsidR="00567A71" w:rsidRPr="009F563A" w:rsidRDefault="009F563A" w:rsidP="00E56FF6">
            <w:r>
              <w:t>5.30pm-8.30pm JUNIOR NIGHT</w:t>
            </w:r>
          </w:p>
          <w:p w:rsidR="009F563A" w:rsidRPr="009F563A" w:rsidRDefault="009F563A" w:rsidP="00E56FF6"/>
          <w:p w:rsidR="009F563A" w:rsidRDefault="009F563A" w:rsidP="00E56FF6"/>
        </w:tc>
        <w:tc>
          <w:tcPr>
            <w:tcW w:w="1364" w:type="pct"/>
            <w:shd w:val="clear" w:color="auto" w:fill="auto"/>
          </w:tcPr>
          <w:p w:rsidR="00567A71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013F2C" w:rsidTr="00264644">
        <w:trPr>
          <w:trHeight w:val="301"/>
        </w:trPr>
        <w:tc>
          <w:tcPr>
            <w:tcW w:w="1166" w:type="pct"/>
            <w:shd w:val="clear" w:color="auto" w:fill="auto"/>
          </w:tcPr>
          <w:p w:rsidR="00F34230" w:rsidRPr="001C67FB" w:rsidRDefault="00F34230" w:rsidP="00E56FF6">
            <w:r>
              <w:t>Tue 15/03/22</w:t>
            </w:r>
          </w:p>
        </w:tc>
        <w:tc>
          <w:tcPr>
            <w:tcW w:w="1343" w:type="pct"/>
            <w:shd w:val="clear" w:color="auto" w:fill="auto"/>
          </w:tcPr>
          <w:p w:rsidR="00F34230" w:rsidRDefault="00F34230" w:rsidP="00E56FF6">
            <w:r>
              <w:t>Baking – put Mary Berry to the test and bake some cakes</w:t>
            </w:r>
          </w:p>
        </w:tc>
        <w:tc>
          <w:tcPr>
            <w:tcW w:w="1127" w:type="pct"/>
            <w:shd w:val="clear" w:color="auto" w:fill="auto"/>
          </w:tcPr>
          <w:p w:rsidR="00F34230" w:rsidRDefault="00F34230" w:rsidP="00E56FF6">
            <w:r>
              <w:t>6.30pm – 8.30pm</w:t>
            </w:r>
          </w:p>
        </w:tc>
        <w:tc>
          <w:tcPr>
            <w:tcW w:w="1364" w:type="pct"/>
            <w:shd w:val="clear" w:color="auto" w:fill="auto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6D4C22" w:rsidRDefault="00F34230" w:rsidP="00E56FF6">
            <w:r>
              <w:t>Ruabon</w:t>
            </w:r>
          </w:p>
        </w:tc>
      </w:tr>
      <w:tr w:rsidR="00F34230" w:rsidRPr="00013F2C" w:rsidTr="00264644">
        <w:trPr>
          <w:trHeight w:val="301"/>
        </w:trPr>
        <w:tc>
          <w:tcPr>
            <w:tcW w:w="1166" w:type="pct"/>
            <w:shd w:val="clear" w:color="auto" w:fill="auto"/>
          </w:tcPr>
          <w:p w:rsidR="00F34230" w:rsidRPr="001C67FB" w:rsidRDefault="00F34230" w:rsidP="00E56FF6">
            <w:r>
              <w:t>Thurs 17/03/22</w:t>
            </w:r>
          </w:p>
        </w:tc>
        <w:tc>
          <w:tcPr>
            <w:tcW w:w="1343" w:type="pct"/>
            <w:shd w:val="clear" w:color="auto" w:fill="auto"/>
          </w:tcPr>
          <w:p w:rsidR="00F34230" w:rsidRPr="001C67FB" w:rsidRDefault="00F34230" w:rsidP="00E56FF6">
            <w:r>
              <w:t xml:space="preserve">Design some St Patrick’s day gifts and find your pot of </w:t>
            </w:r>
            <w:r w:rsidR="00304A47">
              <w:t>Gold!!</w:t>
            </w:r>
          </w:p>
        </w:tc>
        <w:tc>
          <w:tcPr>
            <w:tcW w:w="1127" w:type="pct"/>
            <w:shd w:val="clear" w:color="auto" w:fill="auto"/>
          </w:tcPr>
          <w:p w:rsidR="00F34230" w:rsidRDefault="00F34230" w:rsidP="00E56FF6">
            <w:r>
              <w:t>6.30pm – 8.30pm</w:t>
            </w:r>
          </w:p>
        </w:tc>
        <w:tc>
          <w:tcPr>
            <w:tcW w:w="1364" w:type="pct"/>
            <w:shd w:val="clear" w:color="auto" w:fill="auto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6D4C22" w:rsidRDefault="00F34230" w:rsidP="00E56FF6">
            <w:r>
              <w:t>Ruabon</w:t>
            </w:r>
          </w:p>
        </w:tc>
      </w:tr>
      <w:tr w:rsidR="00F34230" w:rsidRPr="00013F2C" w:rsidTr="00264644">
        <w:trPr>
          <w:trHeight w:val="301"/>
        </w:trPr>
        <w:tc>
          <w:tcPr>
            <w:tcW w:w="1166" w:type="pct"/>
            <w:shd w:val="clear" w:color="auto" w:fill="auto"/>
          </w:tcPr>
          <w:p w:rsidR="00F34230" w:rsidRPr="001C67FB" w:rsidRDefault="00F34230" w:rsidP="00E56FF6">
            <w:r>
              <w:t>Mon 21/03/22</w:t>
            </w:r>
          </w:p>
        </w:tc>
        <w:tc>
          <w:tcPr>
            <w:tcW w:w="1343" w:type="pct"/>
            <w:shd w:val="clear" w:color="auto" w:fill="auto"/>
          </w:tcPr>
          <w:p w:rsidR="00F34230" w:rsidRDefault="00F34230" w:rsidP="00E56FF6">
            <w:r>
              <w:t>Come and tell us what you want in club</w:t>
            </w:r>
          </w:p>
        </w:tc>
        <w:tc>
          <w:tcPr>
            <w:tcW w:w="1127" w:type="pct"/>
            <w:shd w:val="clear" w:color="auto" w:fill="auto"/>
          </w:tcPr>
          <w:p w:rsidR="00F34230" w:rsidRDefault="009F563A" w:rsidP="00E56FF6">
            <w:r w:rsidRPr="009F563A">
              <w:t>5.30pm-8.30pm JUNIOR NIGHT</w:t>
            </w:r>
          </w:p>
        </w:tc>
        <w:tc>
          <w:tcPr>
            <w:tcW w:w="1364" w:type="pct"/>
            <w:shd w:val="clear" w:color="auto" w:fill="auto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Default="00F34230" w:rsidP="00E56FF6">
            <w:r>
              <w:t>Ruabon</w:t>
            </w:r>
          </w:p>
        </w:tc>
      </w:tr>
      <w:tr w:rsidR="00F34230" w:rsidRPr="00013F2C" w:rsidTr="00264644">
        <w:trPr>
          <w:trHeight w:val="301"/>
        </w:trPr>
        <w:tc>
          <w:tcPr>
            <w:tcW w:w="1166" w:type="pct"/>
            <w:shd w:val="clear" w:color="auto" w:fill="auto"/>
          </w:tcPr>
          <w:p w:rsidR="00F34230" w:rsidRPr="00956136" w:rsidRDefault="00F34230" w:rsidP="00E56FF6">
            <w:r>
              <w:t>Tues 22/03/22</w:t>
            </w:r>
          </w:p>
        </w:tc>
        <w:tc>
          <w:tcPr>
            <w:tcW w:w="1343" w:type="pct"/>
            <w:shd w:val="clear" w:color="auto" w:fill="auto"/>
          </w:tcPr>
          <w:p w:rsidR="00F34230" w:rsidRDefault="00F34230" w:rsidP="00E56FF6">
            <w:r>
              <w:t>Games night – Switch and pool tournaments</w:t>
            </w:r>
          </w:p>
        </w:tc>
        <w:tc>
          <w:tcPr>
            <w:tcW w:w="1127" w:type="pct"/>
            <w:shd w:val="clear" w:color="auto" w:fill="auto"/>
          </w:tcPr>
          <w:p w:rsidR="00F34230" w:rsidRDefault="00F34230" w:rsidP="00E56FF6">
            <w:r>
              <w:t>6.30pm – 8.30pm</w:t>
            </w:r>
          </w:p>
        </w:tc>
        <w:tc>
          <w:tcPr>
            <w:tcW w:w="1364" w:type="pct"/>
            <w:shd w:val="clear" w:color="auto" w:fill="auto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6D4C22" w:rsidRDefault="00F34230" w:rsidP="00E56FF6">
            <w:r>
              <w:t>Ruabon</w:t>
            </w:r>
            <w:r w:rsidRPr="006D4C22">
              <w:t xml:space="preserve"> Centre</w:t>
            </w:r>
          </w:p>
        </w:tc>
      </w:tr>
      <w:tr w:rsidR="00F34230" w:rsidRPr="00013F2C" w:rsidTr="00264644">
        <w:trPr>
          <w:trHeight w:val="301"/>
        </w:trPr>
        <w:tc>
          <w:tcPr>
            <w:tcW w:w="1166" w:type="pct"/>
            <w:shd w:val="clear" w:color="auto" w:fill="auto"/>
          </w:tcPr>
          <w:p w:rsidR="00F34230" w:rsidRPr="00090992" w:rsidRDefault="00F34230" w:rsidP="00E56FF6">
            <w:r>
              <w:t>Thurs 24/03/22</w:t>
            </w:r>
          </w:p>
        </w:tc>
        <w:tc>
          <w:tcPr>
            <w:tcW w:w="1343" w:type="pct"/>
            <w:shd w:val="clear" w:color="auto" w:fill="auto"/>
          </w:tcPr>
          <w:p w:rsidR="00F34230" w:rsidRPr="00090992" w:rsidRDefault="00304A47" w:rsidP="00E56FF6">
            <w:r>
              <w:t>Mother’s Day</w:t>
            </w:r>
            <w:r w:rsidR="00F34230">
              <w:t xml:space="preserve"> is coming – make your own card or paper flowers to give to someone special</w:t>
            </w:r>
          </w:p>
        </w:tc>
        <w:tc>
          <w:tcPr>
            <w:tcW w:w="1127" w:type="pct"/>
            <w:shd w:val="clear" w:color="auto" w:fill="auto"/>
          </w:tcPr>
          <w:p w:rsidR="00F34230" w:rsidRDefault="00F34230" w:rsidP="00E56FF6">
            <w:r>
              <w:t>6.30pm – 8.30pm</w:t>
            </w:r>
          </w:p>
        </w:tc>
        <w:tc>
          <w:tcPr>
            <w:tcW w:w="1364" w:type="pct"/>
            <w:shd w:val="clear" w:color="auto" w:fill="auto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6D4C22" w:rsidRDefault="00F34230" w:rsidP="00E56FF6">
            <w:r>
              <w:t>Ruabon</w:t>
            </w:r>
          </w:p>
        </w:tc>
      </w:tr>
      <w:tr w:rsidR="00F34230" w:rsidRPr="00013F2C" w:rsidTr="00264644">
        <w:trPr>
          <w:trHeight w:val="301"/>
        </w:trPr>
        <w:tc>
          <w:tcPr>
            <w:tcW w:w="1166" w:type="pct"/>
            <w:shd w:val="clear" w:color="auto" w:fill="auto"/>
          </w:tcPr>
          <w:p w:rsidR="00F34230" w:rsidRPr="003B29D8" w:rsidRDefault="00F34230" w:rsidP="00E56FF6">
            <w:r w:rsidRPr="003B29D8">
              <w:t>Mon 28/03/22</w:t>
            </w:r>
          </w:p>
        </w:tc>
        <w:tc>
          <w:tcPr>
            <w:tcW w:w="1343" w:type="pct"/>
            <w:shd w:val="clear" w:color="auto" w:fill="auto"/>
          </w:tcPr>
          <w:p w:rsidR="00F34230" w:rsidRPr="00090992" w:rsidRDefault="005977B2" w:rsidP="00E56FF6">
            <w:r>
              <w:t>Pizza Making</w:t>
            </w:r>
          </w:p>
        </w:tc>
        <w:tc>
          <w:tcPr>
            <w:tcW w:w="1127" w:type="pct"/>
            <w:shd w:val="clear" w:color="auto" w:fill="auto"/>
          </w:tcPr>
          <w:p w:rsidR="00F34230" w:rsidRDefault="009F563A" w:rsidP="00E56FF6">
            <w:r w:rsidRPr="009F563A">
              <w:t>5.30pm-8.30pm JUNIOR NIGHT</w:t>
            </w:r>
            <w:bookmarkStart w:id="0" w:name="_GoBack"/>
            <w:bookmarkEnd w:id="0"/>
          </w:p>
        </w:tc>
        <w:tc>
          <w:tcPr>
            <w:tcW w:w="1364" w:type="pct"/>
            <w:shd w:val="clear" w:color="auto" w:fill="auto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9205C3" w:rsidRDefault="00F34230" w:rsidP="00E56FF6">
            <w:r>
              <w:t>Ruabon</w:t>
            </w:r>
          </w:p>
        </w:tc>
      </w:tr>
      <w:tr w:rsidR="00F34230" w:rsidRPr="00013F2C" w:rsidTr="00264644">
        <w:trPr>
          <w:trHeight w:val="301"/>
        </w:trPr>
        <w:tc>
          <w:tcPr>
            <w:tcW w:w="1166" w:type="pct"/>
            <w:shd w:val="clear" w:color="auto" w:fill="auto"/>
          </w:tcPr>
          <w:p w:rsidR="00F34230" w:rsidRPr="001C67FB" w:rsidRDefault="00F34230" w:rsidP="00E56FF6">
            <w:r>
              <w:t>Tues 22/03/22</w:t>
            </w:r>
          </w:p>
        </w:tc>
        <w:tc>
          <w:tcPr>
            <w:tcW w:w="1343" w:type="pct"/>
            <w:shd w:val="clear" w:color="auto" w:fill="auto"/>
          </w:tcPr>
          <w:p w:rsidR="00F34230" w:rsidRPr="00090992" w:rsidRDefault="00E56FF6" w:rsidP="00E56FF6">
            <w:r>
              <w:t>Hot Dogs</w:t>
            </w:r>
          </w:p>
        </w:tc>
        <w:tc>
          <w:tcPr>
            <w:tcW w:w="1127" w:type="pct"/>
            <w:shd w:val="clear" w:color="auto" w:fill="auto"/>
          </w:tcPr>
          <w:p w:rsidR="00F34230" w:rsidRDefault="00F34230" w:rsidP="00E56FF6">
            <w:r>
              <w:t>6.30pm – 8.30pm</w:t>
            </w:r>
          </w:p>
        </w:tc>
        <w:tc>
          <w:tcPr>
            <w:tcW w:w="1364" w:type="pct"/>
            <w:shd w:val="clear" w:color="auto" w:fill="auto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9205C3" w:rsidRDefault="00F34230" w:rsidP="00E56FF6">
            <w:r>
              <w:t>Ruabon</w:t>
            </w:r>
          </w:p>
        </w:tc>
      </w:tr>
      <w:tr w:rsidR="00F34230" w:rsidRPr="00013F2C" w:rsidTr="007A6048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t>Location</w:t>
            </w:r>
          </w:p>
        </w:tc>
      </w:tr>
      <w:tr w:rsidR="00F34230" w:rsidRPr="00013F2C" w:rsidTr="00264644">
        <w:trPr>
          <w:trHeight w:val="301"/>
        </w:trPr>
        <w:tc>
          <w:tcPr>
            <w:tcW w:w="1166" w:type="pct"/>
            <w:shd w:val="clear" w:color="auto" w:fill="auto"/>
          </w:tcPr>
          <w:p w:rsidR="00F34230" w:rsidRPr="001C67FB" w:rsidRDefault="00F34230" w:rsidP="00E56FF6">
            <w:r>
              <w:t>Thurs 31/03/22</w:t>
            </w:r>
          </w:p>
        </w:tc>
        <w:tc>
          <w:tcPr>
            <w:tcW w:w="1343" w:type="pct"/>
            <w:shd w:val="clear" w:color="auto" w:fill="auto"/>
          </w:tcPr>
          <w:p w:rsidR="00F34230" w:rsidRPr="00090992" w:rsidRDefault="00F34230" w:rsidP="00E56FF6">
            <w:r>
              <w:t>Ricky’s Killer Pool</w:t>
            </w:r>
          </w:p>
        </w:tc>
        <w:tc>
          <w:tcPr>
            <w:tcW w:w="1127" w:type="pct"/>
            <w:shd w:val="clear" w:color="auto" w:fill="auto"/>
          </w:tcPr>
          <w:p w:rsidR="00F34230" w:rsidRDefault="00F34230" w:rsidP="00E56FF6">
            <w:r>
              <w:t>6.30pm – 8.30pm</w:t>
            </w:r>
          </w:p>
        </w:tc>
        <w:tc>
          <w:tcPr>
            <w:tcW w:w="1364" w:type="pct"/>
            <w:shd w:val="clear" w:color="auto" w:fill="auto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Default="00F34230" w:rsidP="00E56FF6">
            <w:r>
              <w:t>Ruabon</w:t>
            </w:r>
          </w:p>
        </w:tc>
      </w:tr>
      <w:tr w:rsidR="00F34230" w:rsidRPr="00013F2C" w:rsidTr="00264644">
        <w:trPr>
          <w:trHeight w:val="301"/>
        </w:trPr>
        <w:tc>
          <w:tcPr>
            <w:tcW w:w="1166" w:type="pct"/>
          </w:tcPr>
          <w:p w:rsidR="00F34230" w:rsidRPr="001C67FB" w:rsidRDefault="00F34230" w:rsidP="00E56FF6">
            <w:r>
              <w:t>Mon 04/04/22</w:t>
            </w:r>
          </w:p>
        </w:tc>
        <w:tc>
          <w:tcPr>
            <w:tcW w:w="1343" w:type="pct"/>
          </w:tcPr>
          <w:p w:rsidR="00F34230" w:rsidRPr="00090992" w:rsidRDefault="00F34230" w:rsidP="00E56FF6">
            <w:r>
              <w:t>Nintendo Switch</w:t>
            </w:r>
          </w:p>
        </w:tc>
        <w:tc>
          <w:tcPr>
            <w:tcW w:w="1127" w:type="pct"/>
          </w:tcPr>
          <w:p w:rsidR="00F34230" w:rsidRDefault="009F563A" w:rsidP="00E56FF6">
            <w:r w:rsidRPr="00E56FF6">
              <w:t>5.30pm-8.30pm JUNIOR NIGHT</w:t>
            </w:r>
          </w:p>
        </w:tc>
        <w:tc>
          <w:tcPr>
            <w:tcW w:w="1364" w:type="pct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9205C3" w:rsidRDefault="00F34230" w:rsidP="00E56FF6">
            <w:r>
              <w:t>Ruabon</w:t>
            </w:r>
          </w:p>
        </w:tc>
      </w:tr>
      <w:tr w:rsidR="00567A71" w:rsidRPr="00013F2C" w:rsidTr="00A35FAC">
        <w:trPr>
          <w:trHeight w:val="301"/>
        </w:trPr>
        <w:tc>
          <w:tcPr>
            <w:tcW w:w="1166" w:type="pct"/>
          </w:tcPr>
          <w:p w:rsidR="00567A71" w:rsidRPr="001C67FB" w:rsidRDefault="00567A71" w:rsidP="00E56FF6">
            <w:r>
              <w:t>Tue 05/04/22</w:t>
            </w:r>
          </w:p>
        </w:tc>
        <w:tc>
          <w:tcPr>
            <w:tcW w:w="1343" w:type="pct"/>
          </w:tcPr>
          <w:p w:rsidR="00567A71" w:rsidRPr="00090992" w:rsidRDefault="00567A71" w:rsidP="00E56FF6">
            <w:r>
              <w:t xml:space="preserve">Detached Session </w:t>
            </w:r>
          </w:p>
        </w:tc>
        <w:tc>
          <w:tcPr>
            <w:tcW w:w="1127" w:type="pct"/>
          </w:tcPr>
          <w:p w:rsidR="00567A71" w:rsidRDefault="00567A71" w:rsidP="00E56FF6">
            <w:r>
              <w:t>6.30pm – 8.30pm</w:t>
            </w:r>
          </w:p>
        </w:tc>
        <w:tc>
          <w:tcPr>
            <w:tcW w:w="1364" w:type="pct"/>
          </w:tcPr>
          <w:p w:rsidR="00567A71" w:rsidRDefault="00567A71" w:rsidP="00E56FF6">
            <w:r>
              <w:t>Maes Y Llan Park</w:t>
            </w:r>
          </w:p>
          <w:p w:rsidR="00F34230" w:rsidRPr="00B55C79" w:rsidRDefault="00F34230" w:rsidP="00E56FF6"/>
        </w:tc>
      </w:tr>
      <w:tr w:rsidR="00567A71" w:rsidRPr="00013F2C" w:rsidTr="00A35FAC">
        <w:trPr>
          <w:trHeight w:val="301"/>
        </w:trPr>
        <w:tc>
          <w:tcPr>
            <w:tcW w:w="1166" w:type="pct"/>
          </w:tcPr>
          <w:p w:rsidR="00567A71" w:rsidRPr="001C67FB" w:rsidRDefault="00567A71" w:rsidP="00E56FF6">
            <w:r>
              <w:t>Thurs 07/04/22</w:t>
            </w:r>
          </w:p>
        </w:tc>
        <w:tc>
          <w:tcPr>
            <w:tcW w:w="1343" w:type="pct"/>
          </w:tcPr>
          <w:p w:rsidR="00567A71" w:rsidRPr="00090992" w:rsidRDefault="00567A71" w:rsidP="00E56FF6">
            <w:r>
              <w:t>Easter Cakes</w:t>
            </w:r>
          </w:p>
        </w:tc>
        <w:tc>
          <w:tcPr>
            <w:tcW w:w="1127" w:type="pct"/>
          </w:tcPr>
          <w:p w:rsidR="00567A71" w:rsidRDefault="00567A71" w:rsidP="00E56FF6">
            <w:r>
              <w:t>6.30pm – 8.30pm</w:t>
            </w:r>
          </w:p>
        </w:tc>
        <w:tc>
          <w:tcPr>
            <w:tcW w:w="1364" w:type="pct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B55C79" w:rsidRDefault="00F34230" w:rsidP="00E56FF6">
            <w:r>
              <w:t>Ruabon</w:t>
            </w:r>
          </w:p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DC4B62" w:rsidP="00E56FF6">
            <w:r>
              <w:t>2 weeks Easter Holidays</w:t>
            </w:r>
          </w:p>
        </w:tc>
      </w:tr>
      <w:tr w:rsidR="00567A71" w:rsidRPr="00013F2C" w:rsidTr="00413432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567A71" w:rsidRPr="001C67FB" w:rsidRDefault="00567A71" w:rsidP="00E56FF6">
            <w:r>
              <w:t>Mon 25/04/22</w:t>
            </w:r>
          </w:p>
        </w:tc>
        <w:tc>
          <w:tcPr>
            <w:tcW w:w="1343" w:type="pct"/>
            <w:shd w:val="clear" w:color="auto" w:fill="FFFFFF" w:themeFill="background1"/>
          </w:tcPr>
          <w:p w:rsidR="00567A71" w:rsidRPr="003D1646" w:rsidRDefault="009F563A" w:rsidP="00E56FF6">
            <w:r>
              <w:t>Re-Connect</w:t>
            </w:r>
          </w:p>
        </w:tc>
        <w:tc>
          <w:tcPr>
            <w:tcW w:w="1127" w:type="pct"/>
            <w:shd w:val="clear" w:color="auto" w:fill="FFFFFF" w:themeFill="background1"/>
          </w:tcPr>
          <w:p w:rsidR="00567A71" w:rsidRDefault="009F563A" w:rsidP="00E56FF6">
            <w:r w:rsidRPr="00E56FF6">
              <w:t>5.30pm-8.30pm JUNIOR NIGHT</w:t>
            </w:r>
          </w:p>
        </w:tc>
        <w:tc>
          <w:tcPr>
            <w:tcW w:w="1364" w:type="pct"/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090992" w:rsidRDefault="00F34230" w:rsidP="00E56FF6">
            <w:r>
              <w:t>Ruabon</w:t>
            </w:r>
          </w:p>
        </w:tc>
      </w:tr>
      <w:tr w:rsidR="00567A71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567A71" w:rsidRPr="001C67FB" w:rsidRDefault="00567A71" w:rsidP="00E56FF6">
            <w:r>
              <w:t>Tues 26/04/22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67A71" w:rsidRPr="001C67FB" w:rsidRDefault="00F34230" w:rsidP="00E56FF6">
            <w:r>
              <w:t xml:space="preserve">Re-Connect </w:t>
            </w:r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567A71" w:rsidRDefault="00567A71" w:rsidP="00E56FF6">
            <w:r>
              <w:t>6.30pm – 8.30pm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1C67FB" w:rsidRDefault="00F34230" w:rsidP="00E56FF6">
            <w:r>
              <w:t>Ruabon</w:t>
            </w:r>
          </w:p>
        </w:tc>
      </w:tr>
      <w:tr w:rsidR="00567A71" w:rsidRPr="00013F2C" w:rsidTr="00567A71">
        <w:trPr>
          <w:trHeight w:val="301"/>
        </w:trPr>
        <w:tc>
          <w:tcPr>
            <w:tcW w:w="1166" w:type="pct"/>
            <w:shd w:val="clear" w:color="auto" w:fill="8DB3E2" w:themeFill="text2" w:themeFillTint="66"/>
          </w:tcPr>
          <w:p w:rsidR="00567A71" w:rsidRPr="001C67FB" w:rsidRDefault="00567A71" w:rsidP="00E56FF6">
            <w:r>
              <w:t>Thurs 28/04/22</w:t>
            </w:r>
          </w:p>
        </w:tc>
        <w:tc>
          <w:tcPr>
            <w:tcW w:w="1343" w:type="pct"/>
            <w:shd w:val="clear" w:color="auto" w:fill="8DB3E2" w:themeFill="text2" w:themeFillTint="66"/>
          </w:tcPr>
          <w:p w:rsidR="00567A71" w:rsidRPr="001C67FB" w:rsidRDefault="00567A71" w:rsidP="00E56FF6">
            <w:r>
              <w:t>Staff Meeting</w:t>
            </w:r>
          </w:p>
        </w:tc>
        <w:tc>
          <w:tcPr>
            <w:tcW w:w="1127" w:type="pct"/>
            <w:shd w:val="clear" w:color="auto" w:fill="8DB3E2" w:themeFill="text2" w:themeFillTint="66"/>
          </w:tcPr>
          <w:p w:rsidR="00567A71" w:rsidRPr="001C67FB" w:rsidRDefault="00567A71" w:rsidP="00E56FF6">
            <w:pPr>
              <w:pStyle w:val="TableText"/>
            </w:pPr>
            <w:r>
              <w:t>NO PROVISION</w:t>
            </w:r>
          </w:p>
        </w:tc>
        <w:tc>
          <w:tcPr>
            <w:tcW w:w="1364" w:type="pct"/>
            <w:shd w:val="clear" w:color="auto" w:fill="8DB3E2" w:themeFill="text2" w:themeFillTint="66"/>
          </w:tcPr>
          <w:p w:rsidR="00567A71" w:rsidRPr="001C67FB" w:rsidRDefault="00567A71" w:rsidP="00E56FF6"/>
        </w:tc>
      </w:tr>
      <w:tr w:rsidR="00567A71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567A71" w:rsidRPr="00090992" w:rsidRDefault="00567A71" w:rsidP="00E56FF6">
            <w:r>
              <w:t>May day bank holiday Monday</w:t>
            </w:r>
          </w:p>
        </w:tc>
      </w:tr>
      <w:tr w:rsidR="00567A71" w:rsidRPr="00013F2C" w:rsidTr="00EE6E84">
        <w:trPr>
          <w:trHeight w:val="301"/>
        </w:trPr>
        <w:tc>
          <w:tcPr>
            <w:tcW w:w="1166" w:type="pct"/>
          </w:tcPr>
          <w:p w:rsidR="00567A71" w:rsidRPr="001C67FB" w:rsidRDefault="00567A71" w:rsidP="00E56FF6">
            <w:r>
              <w:t>Tue</w:t>
            </w:r>
            <w:r w:rsidR="00F34230">
              <w:t xml:space="preserve"> </w:t>
            </w:r>
            <w:r>
              <w:t>03/05/22</w:t>
            </w:r>
          </w:p>
        </w:tc>
        <w:tc>
          <w:tcPr>
            <w:tcW w:w="1343" w:type="pct"/>
          </w:tcPr>
          <w:p w:rsidR="00567A71" w:rsidRPr="00090992" w:rsidRDefault="008E59B4" w:rsidP="00E56FF6">
            <w:r>
              <w:t>Table Tennis Competition</w:t>
            </w:r>
          </w:p>
        </w:tc>
        <w:tc>
          <w:tcPr>
            <w:tcW w:w="1127" w:type="pct"/>
          </w:tcPr>
          <w:p w:rsidR="00567A71" w:rsidRDefault="00567A71" w:rsidP="00E56FF6">
            <w:r>
              <w:t>6.30pm – 8.30pm</w:t>
            </w:r>
          </w:p>
        </w:tc>
        <w:tc>
          <w:tcPr>
            <w:tcW w:w="1364" w:type="pct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090992" w:rsidRDefault="00F34230" w:rsidP="00E56FF6">
            <w:r>
              <w:t>Ruabon</w:t>
            </w:r>
          </w:p>
        </w:tc>
      </w:tr>
      <w:tr w:rsidR="00567A71" w:rsidRPr="00013F2C" w:rsidTr="00EE6E84">
        <w:trPr>
          <w:trHeight w:val="301"/>
        </w:trPr>
        <w:tc>
          <w:tcPr>
            <w:tcW w:w="1166" w:type="pct"/>
          </w:tcPr>
          <w:p w:rsidR="00567A71" w:rsidRPr="001C67FB" w:rsidRDefault="00567A71" w:rsidP="00E56FF6">
            <w:r>
              <w:t>Thurs 05/05/22</w:t>
            </w:r>
          </w:p>
        </w:tc>
        <w:tc>
          <w:tcPr>
            <w:tcW w:w="1343" w:type="pct"/>
          </w:tcPr>
          <w:p w:rsidR="00567A71" w:rsidRPr="00E33D61" w:rsidRDefault="00567A71" w:rsidP="00E56FF6">
            <w:r>
              <w:t>Info Shop</w:t>
            </w:r>
          </w:p>
        </w:tc>
        <w:tc>
          <w:tcPr>
            <w:tcW w:w="1127" w:type="pct"/>
          </w:tcPr>
          <w:p w:rsidR="00567A71" w:rsidRDefault="00567A71" w:rsidP="00E56FF6">
            <w:r>
              <w:t>6.30pm – 8.30pm</w:t>
            </w:r>
          </w:p>
        </w:tc>
        <w:tc>
          <w:tcPr>
            <w:tcW w:w="1364" w:type="pct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B55C79" w:rsidRDefault="00F34230" w:rsidP="00E56FF6">
            <w:r>
              <w:t>Ruabon</w:t>
            </w:r>
          </w:p>
        </w:tc>
      </w:tr>
      <w:tr w:rsidR="00567A71" w:rsidRPr="00013F2C" w:rsidTr="00EE6E84">
        <w:trPr>
          <w:trHeight w:val="301"/>
        </w:trPr>
        <w:tc>
          <w:tcPr>
            <w:tcW w:w="1166" w:type="pct"/>
          </w:tcPr>
          <w:p w:rsidR="00567A71" w:rsidRPr="001C67FB" w:rsidRDefault="00567A71" w:rsidP="00E56FF6">
            <w:r>
              <w:t>Mon 09/05/22</w:t>
            </w:r>
          </w:p>
        </w:tc>
        <w:tc>
          <w:tcPr>
            <w:tcW w:w="1343" w:type="pct"/>
          </w:tcPr>
          <w:p w:rsidR="00567A71" w:rsidRPr="00E33D61" w:rsidRDefault="009F563A" w:rsidP="00E56FF6">
            <w:r>
              <w:t>Pizza Making</w:t>
            </w:r>
          </w:p>
        </w:tc>
        <w:tc>
          <w:tcPr>
            <w:tcW w:w="1127" w:type="pct"/>
          </w:tcPr>
          <w:p w:rsidR="00567A71" w:rsidRDefault="009F563A" w:rsidP="00E56FF6">
            <w:r w:rsidRPr="00E56FF6">
              <w:t>5.30pm-8.30pm JUNIOR NIGHT</w:t>
            </w:r>
          </w:p>
        </w:tc>
        <w:tc>
          <w:tcPr>
            <w:tcW w:w="1364" w:type="pct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B55C79" w:rsidRDefault="00F34230" w:rsidP="00E56FF6">
            <w:r>
              <w:t>Ruabon</w:t>
            </w:r>
          </w:p>
        </w:tc>
      </w:tr>
      <w:tr w:rsidR="00567A71" w:rsidRPr="00013F2C" w:rsidTr="00EE6E84">
        <w:trPr>
          <w:trHeight w:val="301"/>
        </w:trPr>
        <w:tc>
          <w:tcPr>
            <w:tcW w:w="1166" w:type="pct"/>
          </w:tcPr>
          <w:p w:rsidR="00567A71" w:rsidRPr="001C67FB" w:rsidRDefault="00567A71" w:rsidP="00E56FF6">
            <w:r>
              <w:t>Tue 10/05/22</w:t>
            </w:r>
          </w:p>
        </w:tc>
        <w:tc>
          <w:tcPr>
            <w:tcW w:w="1343" w:type="pct"/>
          </w:tcPr>
          <w:p w:rsidR="00567A71" w:rsidRPr="00E33D61" w:rsidRDefault="008E59B4" w:rsidP="00E56FF6">
            <w:r>
              <w:t>Donuts Night</w:t>
            </w:r>
          </w:p>
        </w:tc>
        <w:tc>
          <w:tcPr>
            <w:tcW w:w="1127" w:type="pct"/>
          </w:tcPr>
          <w:p w:rsidR="00567A71" w:rsidRDefault="00567A71" w:rsidP="00E56FF6">
            <w:r>
              <w:t>6.30pm – 8.30pm</w:t>
            </w:r>
          </w:p>
        </w:tc>
        <w:tc>
          <w:tcPr>
            <w:tcW w:w="1364" w:type="pct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B55C79" w:rsidRDefault="00F34230" w:rsidP="00E56FF6">
            <w:r>
              <w:t>Ruabon</w:t>
            </w:r>
          </w:p>
        </w:tc>
      </w:tr>
      <w:tr w:rsidR="00F34230" w:rsidRPr="00013F2C" w:rsidTr="002A1FD9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F34230" w:rsidRDefault="00F34230" w:rsidP="00E56FF6">
            <w:pPr>
              <w:pStyle w:val="TableHeader"/>
            </w:pPr>
            <w:r w:rsidRPr="00013F2C">
              <w:t>Location</w:t>
            </w:r>
          </w:p>
          <w:p w:rsidR="00F34230" w:rsidRPr="00013F2C" w:rsidRDefault="00F34230" w:rsidP="00E56FF6">
            <w:pPr>
              <w:pStyle w:val="TableHeader"/>
            </w:pPr>
          </w:p>
        </w:tc>
      </w:tr>
      <w:tr w:rsidR="00567A71" w:rsidRPr="00013F2C" w:rsidTr="00EE6E84">
        <w:trPr>
          <w:trHeight w:val="301"/>
        </w:trPr>
        <w:tc>
          <w:tcPr>
            <w:tcW w:w="1166" w:type="pct"/>
            <w:shd w:val="clear" w:color="auto" w:fill="auto"/>
          </w:tcPr>
          <w:p w:rsidR="00567A71" w:rsidRPr="001C67FB" w:rsidRDefault="00567A71" w:rsidP="00E56FF6">
            <w:r>
              <w:t>Thurs 12/05/22</w:t>
            </w:r>
          </w:p>
        </w:tc>
        <w:tc>
          <w:tcPr>
            <w:tcW w:w="1343" w:type="pct"/>
            <w:shd w:val="clear" w:color="auto" w:fill="auto"/>
          </w:tcPr>
          <w:p w:rsidR="00567A71" w:rsidRPr="00E33D61" w:rsidRDefault="00567A71" w:rsidP="00E56FF6">
            <w:r>
              <w:t>5 ways to Wellbeing Activities</w:t>
            </w:r>
          </w:p>
        </w:tc>
        <w:tc>
          <w:tcPr>
            <w:tcW w:w="1127" w:type="pct"/>
            <w:shd w:val="clear" w:color="auto" w:fill="auto"/>
          </w:tcPr>
          <w:p w:rsidR="00567A71" w:rsidRDefault="00567A71" w:rsidP="00E56FF6">
            <w:r>
              <w:t>6.30pm – 8.30pm</w:t>
            </w:r>
          </w:p>
        </w:tc>
        <w:tc>
          <w:tcPr>
            <w:tcW w:w="1364" w:type="pct"/>
            <w:shd w:val="clear" w:color="auto" w:fill="auto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B55C79" w:rsidRDefault="00F34230" w:rsidP="00E56FF6">
            <w:r>
              <w:t>Ruabon</w:t>
            </w:r>
          </w:p>
        </w:tc>
      </w:tr>
      <w:tr w:rsidR="00567A71" w:rsidRPr="00013F2C" w:rsidTr="00EE6E84">
        <w:trPr>
          <w:trHeight w:val="301"/>
        </w:trPr>
        <w:tc>
          <w:tcPr>
            <w:tcW w:w="1166" w:type="pct"/>
          </w:tcPr>
          <w:p w:rsidR="00567A71" w:rsidRPr="001C67FB" w:rsidRDefault="00567A71" w:rsidP="00E56FF6">
            <w:r>
              <w:t>Mon 16/05/22</w:t>
            </w:r>
          </w:p>
        </w:tc>
        <w:tc>
          <w:tcPr>
            <w:tcW w:w="1343" w:type="pct"/>
          </w:tcPr>
          <w:p w:rsidR="00567A71" w:rsidRPr="00E33D61" w:rsidRDefault="00E56FF6" w:rsidP="00E56FF6">
            <w:r>
              <w:t>Football</w:t>
            </w:r>
          </w:p>
        </w:tc>
        <w:tc>
          <w:tcPr>
            <w:tcW w:w="1127" w:type="pct"/>
          </w:tcPr>
          <w:p w:rsidR="00567A71" w:rsidRDefault="009F563A" w:rsidP="00E56FF6">
            <w:r w:rsidRPr="00E56FF6">
              <w:t>5.30pm-8.30pm JUNIOR NIGHT</w:t>
            </w:r>
          </w:p>
        </w:tc>
        <w:tc>
          <w:tcPr>
            <w:tcW w:w="1364" w:type="pct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B55C79" w:rsidRDefault="00F34230" w:rsidP="00E56FF6">
            <w:r>
              <w:t>Ruabon</w:t>
            </w:r>
          </w:p>
        </w:tc>
      </w:tr>
      <w:tr w:rsidR="00567A71" w:rsidRPr="00B55C79" w:rsidTr="00EE6E8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67A71" w:rsidRPr="001C67FB" w:rsidRDefault="00567A71" w:rsidP="00E56FF6">
            <w:r>
              <w:t>Tue 17/05/22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67A71" w:rsidRPr="00E33D61" w:rsidRDefault="008E59B4" w:rsidP="00E56FF6">
            <w:r>
              <w:t>Toasties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67A71" w:rsidRDefault="00567A71" w:rsidP="00E56FF6">
            <w: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B55C79" w:rsidRDefault="00F34230" w:rsidP="00E56FF6">
            <w:r>
              <w:t>Ruabon</w:t>
            </w:r>
          </w:p>
        </w:tc>
      </w:tr>
      <w:tr w:rsidR="00567A71" w:rsidRPr="00B55C79" w:rsidTr="00EE6E8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67A71" w:rsidRPr="001C67FB" w:rsidRDefault="00567A71" w:rsidP="00E56FF6">
            <w:r>
              <w:t>Thurs 19/05/22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67A71" w:rsidRPr="00E33D61" w:rsidRDefault="00567A71" w:rsidP="00E56FF6">
            <w:r>
              <w:t>5 ways to Wellbeing Activities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67A71" w:rsidRDefault="00567A71" w:rsidP="00E56FF6">
            <w: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B55C79" w:rsidRDefault="00F34230" w:rsidP="00E56FF6">
            <w:r>
              <w:t>Ruabon</w:t>
            </w:r>
          </w:p>
        </w:tc>
      </w:tr>
      <w:tr w:rsidR="00567A71" w:rsidRPr="00B55C79" w:rsidTr="00EE6E8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67A71" w:rsidRPr="001C67FB" w:rsidRDefault="00567A71" w:rsidP="00E56FF6">
            <w:r>
              <w:t>Mon 23/05/22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67A71" w:rsidRPr="00E33D61" w:rsidRDefault="00E56FF6" w:rsidP="00E56FF6">
            <w:r>
              <w:t>Drawing Competition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567A71" w:rsidRPr="00E56FF6" w:rsidRDefault="009F563A" w:rsidP="00E56FF6">
            <w:r w:rsidRPr="00E56FF6">
              <w:t>5.30pm-8.30pm JUNIOR NIGHT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B55C79" w:rsidRDefault="00F34230" w:rsidP="00E56FF6">
            <w:r>
              <w:t>Ruabon</w:t>
            </w:r>
          </w:p>
        </w:tc>
      </w:tr>
      <w:tr w:rsidR="00567A71" w:rsidRPr="00B55C79" w:rsidTr="00EE6E8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67A71" w:rsidRPr="001C67FB" w:rsidRDefault="00567A71" w:rsidP="00E56FF6">
            <w:r>
              <w:t>Tue 24/05/22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67A71" w:rsidRPr="00E33D61" w:rsidRDefault="008E59B4" w:rsidP="00E56FF6">
            <w:r>
              <w:t>Killer Pool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67A71" w:rsidRDefault="00567A71" w:rsidP="00E56FF6">
            <w: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B55C79" w:rsidRDefault="00F34230" w:rsidP="00E56FF6">
            <w:r>
              <w:t>Ruabon</w:t>
            </w:r>
          </w:p>
        </w:tc>
      </w:tr>
      <w:tr w:rsidR="00567A71" w:rsidRPr="00B55C79" w:rsidTr="00EE6E84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67A71" w:rsidRPr="001C67FB" w:rsidRDefault="00567A71" w:rsidP="00E56FF6">
            <w:r>
              <w:t>Thurs 26/05/22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67A71" w:rsidRDefault="00567A71" w:rsidP="00E56FF6">
            <w:r>
              <w:t>5 ways to Wellbeing Activities</w:t>
            </w:r>
          </w:p>
          <w:p w:rsidR="00567A71" w:rsidRPr="00E33D61" w:rsidRDefault="00567A71" w:rsidP="00E56FF6">
            <w:r>
              <w:t>Positive Relationships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567A71" w:rsidRDefault="00567A71" w:rsidP="00E56FF6">
            <w:r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567A71" w:rsidRPr="00B55C79" w:rsidRDefault="00F34230" w:rsidP="00E56FF6">
            <w:r>
              <w:t>Ruabon</w:t>
            </w:r>
          </w:p>
        </w:tc>
      </w:tr>
      <w:tr w:rsidR="00F34230" w:rsidRPr="00B55C79" w:rsidTr="00BC3425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Pr="001C67FB" w:rsidRDefault="00F34230" w:rsidP="00E56FF6">
            <w:r>
              <w:t xml:space="preserve">Mon 6/6/22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Pr="00E33D61" w:rsidRDefault="00E56FF6" w:rsidP="00E56FF6">
            <w:r>
              <w:t>Makeover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9F563A" w:rsidP="00E56FF6">
            <w:r>
              <w:t>5.30pm-8.30pm JUNIOR NIGHT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49456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Pr="001C67FB" w:rsidRDefault="00F34230" w:rsidP="00E56FF6">
            <w:r>
              <w:t>Tues 7/6/22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Pr="00E33D61" w:rsidRDefault="00F34230" w:rsidP="00E56FF6">
            <w:r>
              <w:t>Games and Switch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426025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49456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 xml:space="preserve">Thurs 9/6/22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BD6D92">
              <w:t xml:space="preserve">5 ways to wellbeing activities </w:t>
            </w:r>
          </w:p>
          <w:p w:rsidR="00F34230" w:rsidRDefault="00F34230" w:rsidP="00E56FF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426025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11326D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F34230" w:rsidRDefault="00F34230" w:rsidP="00E56FF6">
            <w:pPr>
              <w:pStyle w:val="TableHeader"/>
            </w:pPr>
            <w:r w:rsidRPr="00013F2C">
              <w:t>Location</w:t>
            </w:r>
          </w:p>
          <w:p w:rsidR="00F34230" w:rsidRPr="00013F2C" w:rsidRDefault="00F34230" w:rsidP="00E56FF6">
            <w:pPr>
              <w:pStyle w:val="TableHeader"/>
            </w:pPr>
          </w:p>
        </w:tc>
      </w:tr>
      <w:tr w:rsidR="00F34230" w:rsidRPr="00B55C79" w:rsidTr="00F336E3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Mon 13/6/22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E56FF6" w:rsidP="00E56FF6">
            <w:r>
              <w:t>Ten Pin Bowling</w:t>
            </w:r>
          </w:p>
          <w:p w:rsidR="00E56FF6" w:rsidRPr="00BD6D92" w:rsidRDefault="00E56FF6" w:rsidP="00E56FF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9F563A" w:rsidP="00E56FF6">
            <w:r>
              <w:t>5.30pm-8.30pm JUNIOR NIGHT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E56FF6" w:rsidRDefault="00E56FF6" w:rsidP="00E56FF6">
            <w:r>
              <w:t>Ten Pin</w:t>
            </w:r>
          </w:p>
          <w:p w:rsidR="00F34230" w:rsidRPr="00B55C79" w:rsidRDefault="00E56FF6" w:rsidP="00E56FF6">
            <w:proofErr w:type="spellStart"/>
            <w:r>
              <w:t>Wrexham</w:t>
            </w:r>
            <w:proofErr w:type="spellEnd"/>
          </w:p>
        </w:tc>
      </w:tr>
      <w:tr w:rsidR="00F34230" w:rsidRPr="00B55C79" w:rsidTr="003F4DF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Tues 14/6/22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Pr="00BD6D92" w:rsidRDefault="00F34230" w:rsidP="00E56FF6">
            <w:r>
              <w:t>Father’s Day Card Making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505F8F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3F4DFE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Thurs 16/6/22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BD6D92">
              <w:t xml:space="preserve">5 ways to wellbeing activities </w:t>
            </w:r>
          </w:p>
          <w:p w:rsidR="00F34230" w:rsidRDefault="00F34230" w:rsidP="00E56FF6">
            <w:r>
              <w:t>Sexual Health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505F8F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473062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Mon 20/6/22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Pr="00BD6D92" w:rsidRDefault="00E56FF6" w:rsidP="00E56FF6">
            <w:r>
              <w:t>Movie Night and Takeaway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9F563A" w:rsidP="00E56FF6">
            <w:r>
              <w:t>5.30pm-8.30pm JUNIOR NIGHT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38376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Tues 21/6/22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Pr="00BD6D92" w:rsidRDefault="00F34230" w:rsidP="00E56FF6">
            <w:r>
              <w:t>Outdoor Sports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E5458D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38376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 xml:space="preserve">Thurs 23/6/22 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BD6D92">
              <w:t xml:space="preserve">5 ways to wellbeing activities </w:t>
            </w:r>
          </w:p>
          <w:p w:rsidR="00F34230" w:rsidRDefault="00F34230" w:rsidP="00E56FF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E5458D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0B5D23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Mon 27/6/22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E56FF6" w:rsidP="00E56FF6">
            <w:r>
              <w:t>Harry Powell</w:t>
            </w:r>
          </w:p>
          <w:p w:rsidR="00E56FF6" w:rsidRDefault="00E56FF6" w:rsidP="00E56FF6">
            <w:r>
              <w:t>Mixed Martial Arts</w:t>
            </w:r>
          </w:p>
          <w:p w:rsidR="00E56FF6" w:rsidRDefault="00E56FF6" w:rsidP="00E56FF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9F563A" w:rsidP="00E56FF6">
            <w:r>
              <w:t>5.30pm-8.30pm JUNIOR NIGHT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3353C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Tues 28/6/22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Take Away Night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040428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3353C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Thu</w:t>
            </w:r>
            <w:r w:rsidRPr="00F34230">
              <w:t xml:space="preserve">rs </w:t>
            </w:r>
            <w:r>
              <w:t>30/6/22</w:t>
            </w:r>
            <w:r w:rsidRPr="00F34230">
              <w:t xml:space="preserve">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 xml:space="preserve">Youth work week Celebrations! </w:t>
            </w:r>
          </w:p>
          <w:p w:rsidR="00F34230" w:rsidRDefault="00F34230" w:rsidP="00E56FF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040428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A643E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Mon 4/7/22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E56FF6" w:rsidP="00E56FF6">
            <w:r>
              <w:t>Graffiti Art</w:t>
            </w:r>
          </w:p>
          <w:p w:rsidR="00E56FF6" w:rsidRDefault="00E56FF6" w:rsidP="00E56FF6"/>
          <w:p w:rsidR="00E56FF6" w:rsidRDefault="00E56FF6" w:rsidP="00E56FF6"/>
          <w:p w:rsidR="00E56FF6" w:rsidRDefault="00E56FF6" w:rsidP="00E56FF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9F563A" w:rsidP="00E56FF6">
            <w:r>
              <w:t>5.30pm-8.30pm JUNIOR NIGHT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B23FBD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lastRenderedPageBreak/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F34230" w:rsidRPr="00013F2C" w:rsidRDefault="00F34230" w:rsidP="00E56FF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F34230" w:rsidRDefault="00F34230" w:rsidP="00E56FF6">
            <w:pPr>
              <w:pStyle w:val="TableHeader"/>
            </w:pPr>
            <w:r w:rsidRPr="00013F2C">
              <w:t>Location</w:t>
            </w:r>
          </w:p>
          <w:p w:rsidR="00F34230" w:rsidRPr="00013F2C" w:rsidRDefault="00F34230" w:rsidP="00E56FF6">
            <w:pPr>
              <w:pStyle w:val="TableHeader"/>
            </w:pPr>
          </w:p>
        </w:tc>
      </w:tr>
      <w:tr w:rsidR="00F34230" w:rsidRPr="00B55C79" w:rsidTr="006C4FD9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Tues 5/7/22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Play Your Cards Right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D36CA9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6C4FD9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 xml:space="preserve">Thurs 7/7/22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Games night</w:t>
            </w:r>
          </w:p>
          <w:p w:rsidR="00F34230" w:rsidRDefault="00F34230" w:rsidP="00E56FF6">
            <w:r>
              <w:t>Internet Safety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D36CA9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776C3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Mon 11/7/22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E56FF6" w:rsidP="00E56FF6">
            <w:r>
              <w:t>Summer Party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9F563A" w:rsidP="00E56FF6">
            <w:r>
              <w:t>5.30pm-8.30pm JUNIOR NIGHT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2400D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 xml:space="preserve">Tues 12/7/22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McDonalds Visit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78444D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/>
          <w:p w:rsidR="00F34230" w:rsidRDefault="00F34230" w:rsidP="00E56FF6">
            <w:r>
              <w:t>McDonalds - Chirk</w:t>
            </w:r>
          </w:p>
          <w:p w:rsidR="00F34230" w:rsidRPr="00B55C79" w:rsidRDefault="00F34230" w:rsidP="00E56FF6"/>
        </w:tc>
      </w:tr>
      <w:tr w:rsidR="00F34230" w:rsidRPr="00B55C79" w:rsidTr="002400DF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 xml:space="preserve">Thurs 14/7/22 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 xml:space="preserve">Summer BBQ </w:t>
            </w:r>
          </w:p>
          <w:p w:rsidR="00F34230" w:rsidRDefault="00F34230" w:rsidP="00E56FF6"/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 w:rsidRPr="0078444D">
              <w:t>6.30pm – 8.30pm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>Ruabon Youth Centre</w:t>
            </w:r>
          </w:p>
          <w:p w:rsidR="00F34230" w:rsidRDefault="00F34230" w:rsidP="00E56FF6">
            <w:r>
              <w:t>Stanley Grove</w:t>
            </w:r>
          </w:p>
          <w:p w:rsidR="00F34230" w:rsidRPr="00B55C79" w:rsidRDefault="00F34230" w:rsidP="00E56FF6">
            <w:r>
              <w:t>Ruabon</w:t>
            </w:r>
          </w:p>
        </w:tc>
      </w:tr>
      <w:tr w:rsidR="00F34230" w:rsidRPr="00B55C79" w:rsidTr="00160300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Pr="001C67FB" w:rsidRDefault="00F34230" w:rsidP="00E56FF6">
            <w:r>
              <w:t>Summer ACTIVITIES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Pr="00E33D61" w:rsidRDefault="00F34230" w:rsidP="00E56FF6">
            <w:r>
              <w:t>Blackpool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  <w:vAlign w:val="center"/>
          </w:tcPr>
          <w:p w:rsidR="00F34230" w:rsidRPr="00B55C79" w:rsidRDefault="00F34230" w:rsidP="00E56FF6">
            <w:r>
              <w:t>TBC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F34230" w:rsidRDefault="00F34230" w:rsidP="00E56FF6">
            <w:r>
              <w:t xml:space="preserve">Blackpool </w:t>
            </w:r>
          </w:p>
          <w:p w:rsidR="00F34230" w:rsidRPr="00B55C79" w:rsidRDefault="00F34230" w:rsidP="00E56FF6">
            <w:r>
              <w:t>Pick Up TBC</w:t>
            </w:r>
          </w:p>
        </w:tc>
      </w:tr>
    </w:tbl>
    <w:p w:rsidR="00F34230" w:rsidRDefault="00F34230" w:rsidP="00E56FF6"/>
    <w:p w:rsidR="00C76BF0" w:rsidRPr="00807842" w:rsidRDefault="00C76BF0" w:rsidP="00E56FF6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E56FF6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E56FF6">
      <w:r>
        <w:separator/>
      </w:r>
    </w:p>
  </w:endnote>
  <w:endnote w:type="continuationSeparator" w:id="0">
    <w:p w:rsidR="00566903" w:rsidRDefault="00566903" w:rsidP="00E56F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E56FF6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E56FF6">
      <w:r>
        <w:separator/>
      </w:r>
    </w:p>
  </w:footnote>
  <w:footnote w:type="continuationSeparator" w:id="0">
    <w:p w:rsidR="00566903" w:rsidRDefault="00566903" w:rsidP="00E56F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E56FF6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E56FF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E56FF6">
    <w:pPr>
      <w:pStyle w:val="Header"/>
    </w:pPr>
  </w:p>
  <w:p w:rsidR="00F86700" w:rsidRDefault="005C00E8" w:rsidP="00E56FF6">
    <w:pPr>
      <w:pStyle w:val="Header"/>
    </w:pPr>
    <w:r>
      <w:t xml:space="preserve">                               </w:t>
    </w:r>
  </w:p>
  <w:p w:rsidR="00F86700" w:rsidRDefault="00F86700" w:rsidP="00E56FF6">
    <w:pPr>
      <w:pStyle w:val="Header"/>
    </w:pPr>
  </w:p>
  <w:p w:rsidR="00DC2E54" w:rsidRDefault="00DC2E54" w:rsidP="00E56F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304131"/>
    <w:rsid w:val="00304A47"/>
    <w:rsid w:val="003055CA"/>
    <w:rsid w:val="00335E4F"/>
    <w:rsid w:val="00362E17"/>
    <w:rsid w:val="00367CB3"/>
    <w:rsid w:val="00374343"/>
    <w:rsid w:val="00383490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50EB"/>
    <w:rsid w:val="00566903"/>
    <w:rsid w:val="00567A71"/>
    <w:rsid w:val="005841B6"/>
    <w:rsid w:val="00587611"/>
    <w:rsid w:val="00596751"/>
    <w:rsid w:val="005977B2"/>
    <w:rsid w:val="005A1D46"/>
    <w:rsid w:val="005B4A5C"/>
    <w:rsid w:val="005B5A9C"/>
    <w:rsid w:val="005C00E8"/>
    <w:rsid w:val="005C29AF"/>
    <w:rsid w:val="005E3B3A"/>
    <w:rsid w:val="005F0372"/>
    <w:rsid w:val="005F0FEE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9B4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9F563A"/>
    <w:rsid w:val="00A12940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33E31"/>
    <w:rsid w:val="00B43804"/>
    <w:rsid w:val="00B57B8A"/>
    <w:rsid w:val="00B61C2B"/>
    <w:rsid w:val="00B70D9E"/>
    <w:rsid w:val="00B77D08"/>
    <w:rsid w:val="00BB0778"/>
    <w:rsid w:val="00BC6BA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56FF6"/>
    <w:rsid w:val="00E94019"/>
    <w:rsid w:val="00E95A48"/>
    <w:rsid w:val="00EC23CF"/>
    <w:rsid w:val="00ED5300"/>
    <w:rsid w:val="00EE12E7"/>
    <w:rsid w:val="00EE19DF"/>
    <w:rsid w:val="00EE7556"/>
    <w:rsid w:val="00F214A3"/>
    <w:rsid w:val="00F333E6"/>
    <w:rsid w:val="00F33842"/>
    <w:rsid w:val="00F34230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4D3F1D9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E56FF6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F34230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4E45A6-D7DF-497F-8A03-144A0CA3D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63</TotalTime>
  <Pages>5</Pages>
  <Words>713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Richard Thomas</cp:lastModifiedBy>
  <cp:revision>5</cp:revision>
  <cp:lastPrinted>2019-01-21T20:21:00Z</cp:lastPrinted>
  <dcterms:created xsi:type="dcterms:W3CDTF">2022-03-14T11:37:00Z</dcterms:created>
  <dcterms:modified xsi:type="dcterms:W3CDTF">2022-04-27T08:38:00Z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