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C76BF0" w:rsidP="007263AB">
      <w:pPr>
        <w:pStyle w:val="Title"/>
      </w:pPr>
      <w:r w:rsidRPr="00013F2C">
        <w:t xml:space="preserve">Programme for </w:t>
      </w:r>
      <w:r w:rsidR="007244A9">
        <w:t xml:space="preserve">Youth Provision </w:t>
      </w:r>
      <w:r w:rsidR="00603592">
        <w:t xml:space="preserve">– </w:t>
      </w:r>
      <w:proofErr w:type="spellStart"/>
      <w:r w:rsidR="00603592">
        <w:t>Tanyfron</w:t>
      </w:r>
      <w:proofErr w:type="spellEnd"/>
    </w:p>
    <w:p w:rsidR="00C76BF0" w:rsidRPr="00013F2C" w:rsidRDefault="00DE3C04" w:rsidP="007263AB">
      <w:pPr>
        <w:pStyle w:val="Title"/>
      </w:pPr>
      <w:r>
        <w:t>March</w:t>
      </w:r>
      <w:r w:rsidR="00032A94">
        <w:t xml:space="preserve"> 202</w:t>
      </w:r>
      <w:r>
        <w:t>2</w:t>
      </w:r>
      <w:r w:rsidR="007244A9">
        <w:t xml:space="preserve"> – </w:t>
      </w:r>
      <w:r>
        <w:t>July 2022</w:t>
      </w:r>
    </w:p>
    <w:p w:rsidR="00C76BF0" w:rsidRPr="00013F2C" w:rsidRDefault="00C76BF0" w:rsidP="007263AB">
      <w:pPr>
        <w:pStyle w:val="Title"/>
      </w:pPr>
    </w:p>
    <w:tbl>
      <w:tblPr>
        <w:tblW w:w="5017" w:type="pct"/>
        <w:jc w:val="center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7263AB" w:rsidTr="007263AB">
        <w:trPr>
          <w:trHeight w:val="301"/>
          <w:jc w:val="center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7263AB" w:rsidRDefault="00C76BF0" w:rsidP="007263AB">
            <w:pPr>
              <w:pStyle w:val="TableHeader"/>
            </w:pPr>
            <w:r w:rsidRPr="007263AB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7263AB" w:rsidRDefault="00C76BF0" w:rsidP="007263AB">
            <w:pPr>
              <w:pStyle w:val="TableHeader"/>
            </w:pPr>
            <w:r w:rsidRPr="007263AB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7263AB" w:rsidRDefault="00C76BF0" w:rsidP="007263AB">
            <w:pPr>
              <w:pStyle w:val="TableHeader"/>
            </w:pPr>
            <w:r w:rsidRPr="007263AB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7263AB" w:rsidRDefault="00C76BF0" w:rsidP="007263AB">
            <w:pPr>
              <w:pStyle w:val="TableHeader"/>
            </w:pPr>
            <w:r w:rsidRPr="007263AB">
              <w:t>Location</w:t>
            </w:r>
          </w:p>
        </w:tc>
      </w:tr>
      <w:tr w:rsidR="00275CB9" w:rsidRPr="007263AB" w:rsidTr="007263AB">
        <w:trPr>
          <w:trHeight w:val="301"/>
          <w:jc w:val="center"/>
        </w:trPr>
        <w:tc>
          <w:tcPr>
            <w:tcW w:w="1166" w:type="pct"/>
            <w:shd w:val="clear" w:color="auto" w:fill="auto"/>
          </w:tcPr>
          <w:p w:rsidR="00275CB9" w:rsidRPr="007263AB" w:rsidRDefault="00275CB9" w:rsidP="007263AB">
            <w:r w:rsidRPr="007263AB">
              <w:t>Tue 08/03/22</w:t>
            </w:r>
          </w:p>
        </w:tc>
        <w:tc>
          <w:tcPr>
            <w:tcW w:w="1343" w:type="pct"/>
            <w:shd w:val="clear" w:color="auto" w:fill="auto"/>
          </w:tcPr>
          <w:p w:rsidR="00275CB9" w:rsidRPr="007263AB" w:rsidRDefault="00275CB9" w:rsidP="007263AB">
            <w:r w:rsidRPr="007263AB">
              <w:t>Detached- Fire pit and Games on the MUGA</w:t>
            </w:r>
          </w:p>
        </w:tc>
        <w:tc>
          <w:tcPr>
            <w:tcW w:w="1127" w:type="pct"/>
            <w:shd w:val="clear" w:color="auto" w:fill="auto"/>
          </w:tcPr>
          <w:p w:rsidR="00275CB9" w:rsidRPr="007263AB" w:rsidRDefault="00275CB9" w:rsidP="007263AB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275CB9" w:rsidRPr="007263AB" w:rsidRDefault="00275CB9" w:rsidP="007263AB">
            <w:r w:rsidRPr="007263AB">
              <w:t>MUGA</w:t>
            </w:r>
          </w:p>
        </w:tc>
      </w:tr>
      <w:tr w:rsidR="007263AB" w:rsidRPr="007263AB" w:rsidTr="007263AB">
        <w:trPr>
          <w:trHeight w:val="301"/>
          <w:jc w:val="center"/>
        </w:trPr>
        <w:tc>
          <w:tcPr>
            <w:tcW w:w="1166" w:type="pct"/>
            <w:shd w:val="clear" w:color="auto" w:fill="auto"/>
          </w:tcPr>
          <w:p w:rsidR="00275CB9" w:rsidRPr="007263AB" w:rsidRDefault="00275CB9" w:rsidP="007263AB">
            <w:pPr>
              <w:rPr>
                <w:color w:val="1F497D" w:themeColor="text2"/>
              </w:rPr>
            </w:pPr>
            <w:r w:rsidRPr="007263AB">
              <w:rPr>
                <w:color w:val="1F497D" w:themeColor="text2"/>
              </w:rPr>
              <w:t>Wed 09/03/22</w:t>
            </w:r>
          </w:p>
        </w:tc>
        <w:tc>
          <w:tcPr>
            <w:tcW w:w="1343" w:type="pct"/>
            <w:shd w:val="clear" w:color="auto" w:fill="auto"/>
          </w:tcPr>
          <w:p w:rsidR="00275CB9" w:rsidRPr="007263AB" w:rsidRDefault="00275CB9" w:rsidP="007263AB">
            <w:pPr>
              <w:rPr>
                <w:color w:val="1F497D" w:themeColor="text2"/>
              </w:rPr>
            </w:pPr>
            <w:r w:rsidRPr="007263AB">
              <w:rPr>
                <w:color w:val="1F497D" w:themeColor="text2"/>
              </w:rPr>
              <w:t>Trip – Ten Pin Bowling</w:t>
            </w:r>
          </w:p>
        </w:tc>
        <w:tc>
          <w:tcPr>
            <w:tcW w:w="1127" w:type="pct"/>
            <w:shd w:val="clear" w:color="auto" w:fill="auto"/>
          </w:tcPr>
          <w:p w:rsidR="00275CB9" w:rsidRPr="007263AB" w:rsidRDefault="00275CB9" w:rsidP="007263AB">
            <w:pPr>
              <w:rPr>
                <w:color w:val="1F497D" w:themeColor="text2"/>
              </w:rPr>
            </w:pPr>
            <w:r w:rsidRPr="007263AB">
              <w:rPr>
                <w:color w:val="1F497D" w:themeColor="text2"/>
              </w:rPr>
              <w:t>5.30pm – 8.30pm</w:t>
            </w:r>
          </w:p>
        </w:tc>
        <w:tc>
          <w:tcPr>
            <w:tcW w:w="1364" w:type="pct"/>
            <w:shd w:val="clear" w:color="auto" w:fill="auto"/>
          </w:tcPr>
          <w:p w:rsidR="00275CB9" w:rsidRPr="007263AB" w:rsidRDefault="00275CB9" w:rsidP="007263AB">
            <w:pPr>
              <w:rPr>
                <w:color w:val="1F497D" w:themeColor="text2"/>
              </w:rPr>
            </w:pPr>
            <w:r w:rsidRPr="007263AB">
              <w:rPr>
                <w:color w:val="1F497D" w:themeColor="text2"/>
              </w:rPr>
              <w:t>Wrexham</w:t>
            </w:r>
          </w:p>
        </w:tc>
      </w:tr>
      <w:tr w:rsidR="00275CB9" w:rsidRPr="007263AB" w:rsidTr="007263AB">
        <w:trPr>
          <w:trHeight w:val="301"/>
          <w:jc w:val="center"/>
        </w:trPr>
        <w:tc>
          <w:tcPr>
            <w:tcW w:w="1166" w:type="pct"/>
            <w:shd w:val="clear" w:color="auto" w:fill="auto"/>
          </w:tcPr>
          <w:p w:rsidR="00275CB9" w:rsidRPr="007263AB" w:rsidRDefault="00275CB9" w:rsidP="007263AB">
            <w:r w:rsidRPr="007263AB">
              <w:t>Tue 15/03/22</w:t>
            </w:r>
          </w:p>
        </w:tc>
        <w:tc>
          <w:tcPr>
            <w:tcW w:w="1343" w:type="pct"/>
            <w:shd w:val="clear" w:color="auto" w:fill="auto"/>
          </w:tcPr>
          <w:p w:rsidR="00275CB9" w:rsidRPr="007263AB" w:rsidRDefault="00275CB9" w:rsidP="007263AB">
            <w:r w:rsidRPr="007263AB">
              <w:t>Detached- Fire pit and Hot Dogs</w:t>
            </w:r>
          </w:p>
        </w:tc>
        <w:tc>
          <w:tcPr>
            <w:tcW w:w="1127" w:type="pct"/>
            <w:shd w:val="clear" w:color="auto" w:fill="auto"/>
          </w:tcPr>
          <w:p w:rsidR="00275CB9" w:rsidRPr="007263AB" w:rsidRDefault="00275CB9" w:rsidP="007263AB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275CB9" w:rsidRPr="007263AB" w:rsidRDefault="00275CB9" w:rsidP="007263AB">
            <w:r w:rsidRPr="007263AB">
              <w:t>MUGA</w:t>
            </w:r>
          </w:p>
        </w:tc>
      </w:tr>
      <w:tr w:rsidR="00275CB9" w:rsidRPr="007263AB" w:rsidTr="007263AB">
        <w:trPr>
          <w:trHeight w:val="301"/>
          <w:jc w:val="center"/>
        </w:trPr>
        <w:tc>
          <w:tcPr>
            <w:tcW w:w="1166" w:type="pct"/>
            <w:shd w:val="clear" w:color="auto" w:fill="auto"/>
          </w:tcPr>
          <w:p w:rsidR="00275CB9" w:rsidRPr="007263AB" w:rsidRDefault="00275CB9" w:rsidP="007263AB">
            <w:r w:rsidRPr="007263AB">
              <w:t>Tues 22/03/22</w:t>
            </w:r>
          </w:p>
        </w:tc>
        <w:tc>
          <w:tcPr>
            <w:tcW w:w="1343" w:type="pct"/>
            <w:shd w:val="clear" w:color="auto" w:fill="auto"/>
          </w:tcPr>
          <w:p w:rsidR="00275CB9" w:rsidRPr="007263AB" w:rsidRDefault="00275CB9" w:rsidP="007263AB">
            <w:r w:rsidRPr="007263AB">
              <w:t>Detached- Fire pit and Take away</w:t>
            </w:r>
          </w:p>
        </w:tc>
        <w:tc>
          <w:tcPr>
            <w:tcW w:w="1127" w:type="pct"/>
            <w:shd w:val="clear" w:color="auto" w:fill="auto"/>
          </w:tcPr>
          <w:p w:rsidR="00275CB9" w:rsidRPr="007263AB" w:rsidRDefault="00275CB9" w:rsidP="007263AB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275CB9" w:rsidRPr="007263AB" w:rsidRDefault="00275CB9" w:rsidP="007263AB">
            <w:r w:rsidRPr="007263AB">
              <w:t>MUGA</w:t>
            </w:r>
          </w:p>
        </w:tc>
      </w:tr>
      <w:tr w:rsidR="00275CB9" w:rsidRPr="007263AB" w:rsidTr="007263AB">
        <w:trPr>
          <w:trHeight w:val="301"/>
          <w:jc w:val="center"/>
        </w:trPr>
        <w:tc>
          <w:tcPr>
            <w:tcW w:w="1166" w:type="pct"/>
            <w:shd w:val="clear" w:color="auto" w:fill="auto"/>
          </w:tcPr>
          <w:p w:rsidR="00275CB9" w:rsidRPr="007263AB" w:rsidRDefault="00275CB9" w:rsidP="007263AB">
            <w:r w:rsidRPr="007263AB">
              <w:t>Tues 29/03/22</w:t>
            </w:r>
          </w:p>
        </w:tc>
        <w:tc>
          <w:tcPr>
            <w:tcW w:w="1343" w:type="pct"/>
            <w:shd w:val="clear" w:color="auto" w:fill="auto"/>
          </w:tcPr>
          <w:p w:rsidR="00275CB9" w:rsidRPr="007263AB" w:rsidRDefault="00275CB9" w:rsidP="007263AB">
            <w:r w:rsidRPr="007263AB">
              <w:t xml:space="preserve">Detached- </w:t>
            </w:r>
            <w:r w:rsidR="007263AB">
              <w:t>Hot Chocolate</w:t>
            </w:r>
            <w:r w:rsidRPr="007263AB">
              <w:t xml:space="preserve"> and Football</w:t>
            </w:r>
          </w:p>
        </w:tc>
        <w:tc>
          <w:tcPr>
            <w:tcW w:w="1127" w:type="pct"/>
            <w:shd w:val="clear" w:color="auto" w:fill="auto"/>
          </w:tcPr>
          <w:p w:rsidR="00275CB9" w:rsidRPr="007263AB" w:rsidRDefault="00275CB9" w:rsidP="007263AB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275CB9" w:rsidRPr="007263AB" w:rsidRDefault="00275CB9" w:rsidP="007263AB">
            <w:r w:rsidRPr="007263AB">
              <w:t>MUGA</w:t>
            </w:r>
          </w:p>
        </w:tc>
      </w:tr>
      <w:tr w:rsidR="00275CB9" w:rsidRPr="007263AB" w:rsidTr="007263AB">
        <w:trPr>
          <w:trHeight w:val="301"/>
          <w:jc w:val="center"/>
        </w:trPr>
        <w:tc>
          <w:tcPr>
            <w:tcW w:w="1166" w:type="pct"/>
          </w:tcPr>
          <w:p w:rsidR="00275CB9" w:rsidRPr="007263AB" w:rsidRDefault="00275CB9" w:rsidP="007263AB">
            <w:r w:rsidRPr="007263AB">
              <w:t>Tue 05/04/22</w:t>
            </w:r>
          </w:p>
        </w:tc>
        <w:tc>
          <w:tcPr>
            <w:tcW w:w="1343" w:type="pct"/>
            <w:shd w:val="clear" w:color="auto" w:fill="auto"/>
          </w:tcPr>
          <w:p w:rsidR="00275CB9" w:rsidRPr="007263AB" w:rsidRDefault="00275CB9" w:rsidP="007263AB">
            <w:r w:rsidRPr="007263AB">
              <w:t>Detached- Fire pit and Games on the MUGA</w:t>
            </w:r>
          </w:p>
        </w:tc>
        <w:tc>
          <w:tcPr>
            <w:tcW w:w="1127" w:type="pct"/>
            <w:shd w:val="clear" w:color="auto" w:fill="auto"/>
          </w:tcPr>
          <w:p w:rsidR="00275CB9" w:rsidRPr="007263AB" w:rsidRDefault="00275CB9" w:rsidP="007263AB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275CB9" w:rsidRPr="007263AB" w:rsidRDefault="00275CB9" w:rsidP="007263AB">
            <w:r w:rsidRPr="007263AB">
              <w:t>MUGA</w:t>
            </w:r>
          </w:p>
        </w:tc>
      </w:tr>
      <w:tr w:rsidR="00275CB9" w:rsidRPr="007263AB" w:rsidTr="007263AB">
        <w:trPr>
          <w:trHeight w:val="301"/>
          <w:jc w:val="center"/>
        </w:trPr>
        <w:tc>
          <w:tcPr>
            <w:tcW w:w="5000" w:type="pct"/>
            <w:gridSpan w:val="4"/>
            <w:shd w:val="clear" w:color="auto" w:fill="95B3D7" w:themeFill="accent1" w:themeFillTint="99"/>
          </w:tcPr>
          <w:p w:rsidR="00275CB9" w:rsidRPr="007263AB" w:rsidRDefault="00275CB9" w:rsidP="007263AB">
            <w:r w:rsidRPr="007263AB">
              <w:t>2 weeks Easter Holidays- Easter Trip</w:t>
            </w:r>
          </w:p>
        </w:tc>
      </w:tr>
      <w:tr w:rsidR="007263AB" w:rsidRPr="007263AB" w:rsidTr="007263AB">
        <w:trPr>
          <w:trHeight w:val="301"/>
          <w:jc w:val="center"/>
        </w:trPr>
        <w:tc>
          <w:tcPr>
            <w:tcW w:w="1166" w:type="pct"/>
            <w:shd w:val="clear" w:color="auto" w:fill="FFFFFF" w:themeFill="background1"/>
          </w:tcPr>
          <w:p w:rsidR="00275CB9" w:rsidRPr="007263AB" w:rsidRDefault="00275CB9" w:rsidP="007263AB">
            <w:pPr>
              <w:rPr>
                <w:color w:val="1F497D" w:themeColor="text2"/>
              </w:rPr>
            </w:pPr>
            <w:r w:rsidRPr="007263AB">
              <w:rPr>
                <w:color w:val="1F497D" w:themeColor="text2"/>
              </w:rPr>
              <w:t>Mon 11/04/22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275CB9" w:rsidRPr="007263AB" w:rsidRDefault="00275CB9" w:rsidP="007263AB">
            <w:pPr>
              <w:rPr>
                <w:color w:val="1F497D" w:themeColor="text2"/>
              </w:rPr>
            </w:pPr>
            <w:r w:rsidRPr="007263AB">
              <w:rPr>
                <w:color w:val="1F497D" w:themeColor="text2"/>
              </w:rPr>
              <w:t>Trip – Shrewsbury Prison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275CB9" w:rsidRPr="007263AB" w:rsidRDefault="00275CB9" w:rsidP="007263AB">
            <w:pPr>
              <w:rPr>
                <w:color w:val="1F497D" w:themeColor="text2"/>
              </w:rPr>
            </w:pPr>
            <w:r w:rsidRPr="007263AB">
              <w:rPr>
                <w:color w:val="1F497D" w:themeColor="text2"/>
              </w:rPr>
              <w:t>11am – 6pm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275CB9" w:rsidRPr="007263AB" w:rsidRDefault="00275CB9" w:rsidP="007263AB">
            <w:pPr>
              <w:rPr>
                <w:color w:val="1F497D" w:themeColor="text2"/>
              </w:rPr>
            </w:pPr>
            <w:r w:rsidRPr="007263AB">
              <w:rPr>
                <w:color w:val="1F497D" w:themeColor="text2"/>
              </w:rPr>
              <w:t>Shrewsbury Prison</w:t>
            </w:r>
          </w:p>
        </w:tc>
      </w:tr>
      <w:tr w:rsidR="00275CB9" w:rsidRPr="007263AB" w:rsidTr="007263AB">
        <w:trPr>
          <w:trHeight w:val="301"/>
          <w:jc w:val="center"/>
        </w:trPr>
        <w:tc>
          <w:tcPr>
            <w:tcW w:w="1166" w:type="pct"/>
            <w:shd w:val="clear" w:color="auto" w:fill="FFFFFF" w:themeFill="background1"/>
          </w:tcPr>
          <w:p w:rsidR="00275CB9" w:rsidRPr="007263AB" w:rsidRDefault="00275CB9" w:rsidP="007263AB">
            <w:r w:rsidRPr="007263AB">
              <w:t>Tues 26/04/22</w:t>
            </w:r>
          </w:p>
        </w:tc>
        <w:tc>
          <w:tcPr>
            <w:tcW w:w="1343" w:type="pct"/>
          </w:tcPr>
          <w:p w:rsidR="00275CB9" w:rsidRPr="007263AB" w:rsidRDefault="00275CB9" w:rsidP="007263AB">
            <w:r w:rsidRPr="007263AB">
              <w:t xml:space="preserve">Detached- </w:t>
            </w:r>
            <w:r w:rsidR="007263AB">
              <w:t xml:space="preserve">Hot Chocolate and </w:t>
            </w:r>
            <w:r w:rsidRPr="007263AB">
              <w:t xml:space="preserve"> Tennis</w:t>
            </w:r>
          </w:p>
        </w:tc>
        <w:tc>
          <w:tcPr>
            <w:tcW w:w="1127" w:type="pct"/>
            <w:shd w:val="clear" w:color="auto" w:fill="auto"/>
          </w:tcPr>
          <w:p w:rsidR="00275CB9" w:rsidRPr="007263AB" w:rsidRDefault="00275CB9" w:rsidP="007263AB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275CB9" w:rsidRPr="007263AB" w:rsidRDefault="00275CB9" w:rsidP="007263AB">
            <w:r w:rsidRPr="007263AB">
              <w:t>MUGA</w:t>
            </w:r>
          </w:p>
        </w:tc>
      </w:tr>
      <w:tr w:rsidR="00275CB9" w:rsidRPr="007263AB" w:rsidTr="007263AB">
        <w:trPr>
          <w:trHeight w:val="301"/>
          <w:jc w:val="center"/>
        </w:trPr>
        <w:tc>
          <w:tcPr>
            <w:tcW w:w="1166" w:type="pct"/>
          </w:tcPr>
          <w:p w:rsidR="00275CB9" w:rsidRPr="007263AB" w:rsidRDefault="00275CB9" w:rsidP="007263AB">
            <w:r w:rsidRPr="007263AB">
              <w:t>Tue03/05/22</w:t>
            </w:r>
          </w:p>
        </w:tc>
        <w:tc>
          <w:tcPr>
            <w:tcW w:w="1343" w:type="pct"/>
            <w:shd w:val="clear" w:color="auto" w:fill="auto"/>
          </w:tcPr>
          <w:p w:rsidR="00275CB9" w:rsidRPr="007263AB" w:rsidRDefault="00275CB9" w:rsidP="007263AB">
            <w:r w:rsidRPr="007263AB">
              <w:t xml:space="preserve">Detached- Fire pit </w:t>
            </w:r>
            <w:r w:rsidR="007263AB">
              <w:t xml:space="preserve">, </w:t>
            </w:r>
            <w:proofErr w:type="spellStart"/>
            <w:r w:rsidR="007263AB">
              <w:t>Smores</w:t>
            </w:r>
            <w:proofErr w:type="spellEnd"/>
            <w:r w:rsidR="007263AB">
              <w:t xml:space="preserve"> </w:t>
            </w:r>
            <w:r w:rsidRPr="007263AB">
              <w:t>and Football</w:t>
            </w:r>
          </w:p>
        </w:tc>
        <w:tc>
          <w:tcPr>
            <w:tcW w:w="1127" w:type="pct"/>
            <w:shd w:val="clear" w:color="auto" w:fill="auto"/>
          </w:tcPr>
          <w:p w:rsidR="00275CB9" w:rsidRPr="007263AB" w:rsidRDefault="00275CB9" w:rsidP="007263AB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275CB9" w:rsidRPr="007263AB" w:rsidRDefault="00275CB9" w:rsidP="007263AB">
            <w:r w:rsidRPr="007263AB">
              <w:t>MUGA</w:t>
            </w:r>
          </w:p>
        </w:tc>
      </w:tr>
      <w:tr w:rsidR="00275CB9" w:rsidRPr="007263AB" w:rsidTr="007263AB">
        <w:trPr>
          <w:trHeight w:val="301"/>
          <w:jc w:val="center"/>
        </w:trPr>
        <w:tc>
          <w:tcPr>
            <w:tcW w:w="1166" w:type="pct"/>
          </w:tcPr>
          <w:p w:rsidR="00275CB9" w:rsidRPr="007263AB" w:rsidRDefault="00275CB9" w:rsidP="007263AB">
            <w:r w:rsidRPr="007263AB">
              <w:t>Tue 10/05/22</w:t>
            </w:r>
          </w:p>
        </w:tc>
        <w:tc>
          <w:tcPr>
            <w:tcW w:w="1343" w:type="pct"/>
            <w:shd w:val="clear" w:color="auto" w:fill="auto"/>
          </w:tcPr>
          <w:p w:rsidR="00275CB9" w:rsidRPr="007263AB" w:rsidRDefault="00275CB9" w:rsidP="007263AB">
            <w:r w:rsidRPr="007263AB">
              <w:t>Detached- Fire pit and Games on the MUGA</w:t>
            </w:r>
          </w:p>
        </w:tc>
        <w:tc>
          <w:tcPr>
            <w:tcW w:w="1127" w:type="pct"/>
            <w:shd w:val="clear" w:color="auto" w:fill="auto"/>
          </w:tcPr>
          <w:p w:rsidR="00275CB9" w:rsidRPr="007263AB" w:rsidRDefault="00275CB9" w:rsidP="007263AB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275CB9" w:rsidRPr="007263AB" w:rsidRDefault="00275CB9" w:rsidP="007263AB">
            <w:r w:rsidRPr="007263AB">
              <w:t>MUGA</w:t>
            </w:r>
          </w:p>
        </w:tc>
      </w:tr>
      <w:tr w:rsidR="00275CB9" w:rsidRPr="007263AB" w:rsidTr="007263AB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75CB9" w:rsidRPr="007263AB" w:rsidRDefault="00275CB9" w:rsidP="007263AB">
            <w:r w:rsidRPr="007263AB">
              <w:t>Tue 17/05/22</w:t>
            </w:r>
          </w:p>
        </w:tc>
        <w:tc>
          <w:tcPr>
            <w:tcW w:w="1343" w:type="pct"/>
            <w:shd w:val="clear" w:color="auto" w:fill="auto"/>
          </w:tcPr>
          <w:p w:rsidR="00275CB9" w:rsidRPr="007263AB" w:rsidRDefault="00275CB9" w:rsidP="007263AB">
            <w:r w:rsidRPr="007263AB">
              <w:t>Detached- Fire pit and Football</w:t>
            </w:r>
          </w:p>
        </w:tc>
        <w:tc>
          <w:tcPr>
            <w:tcW w:w="1127" w:type="pct"/>
            <w:shd w:val="clear" w:color="auto" w:fill="auto"/>
          </w:tcPr>
          <w:p w:rsidR="00275CB9" w:rsidRPr="007263AB" w:rsidRDefault="00275CB9" w:rsidP="007263AB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275CB9" w:rsidRPr="007263AB" w:rsidRDefault="00275CB9" w:rsidP="007263AB">
            <w:r w:rsidRPr="007263AB">
              <w:t>MUGA</w:t>
            </w:r>
          </w:p>
        </w:tc>
      </w:tr>
      <w:tr w:rsidR="00423BC6" w:rsidRPr="007263AB" w:rsidTr="00CC736C">
        <w:trPr>
          <w:trHeight w:val="301"/>
          <w:jc w:val="center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423BC6" w:rsidRPr="007263AB" w:rsidRDefault="00423BC6" w:rsidP="00CC736C">
            <w:pPr>
              <w:pStyle w:val="TableHeader"/>
            </w:pPr>
            <w:r w:rsidRPr="007263AB">
              <w:lastRenderedPageBreak/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423BC6" w:rsidRPr="007263AB" w:rsidRDefault="00423BC6" w:rsidP="00CC736C">
            <w:pPr>
              <w:pStyle w:val="TableHeader"/>
            </w:pPr>
            <w:r w:rsidRPr="007263AB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423BC6" w:rsidRPr="007263AB" w:rsidRDefault="00423BC6" w:rsidP="00CC736C">
            <w:pPr>
              <w:pStyle w:val="TableHeader"/>
            </w:pPr>
            <w:r w:rsidRPr="007263AB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423BC6" w:rsidRPr="007263AB" w:rsidRDefault="00423BC6" w:rsidP="00CC736C">
            <w:pPr>
              <w:pStyle w:val="TableHeader"/>
            </w:pPr>
            <w:r w:rsidRPr="007263AB">
              <w:t>Location</w:t>
            </w:r>
          </w:p>
        </w:tc>
      </w:tr>
      <w:tr w:rsidR="00275CB9" w:rsidRPr="007263AB" w:rsidTr="007263AB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75CB9" w:rsidRPr="007263AB" w:rsidRDefault="00275CB9" w:rsidP="007263AB">
            <w:r w:rsidRPr="007263AB">
              <w:t>Tue 24/05/22</w:t>
            </w:r>
          </w:p>
        </w:tc>
        <w:tc>
          <w:tcPr>
            <w:tcW w:w="1343" w:type="pct"/>
            <w:shd w:val="clear" w:color="auto" w:fill="auto"/>
          </w:tcPr>
          <w:p w:rsidR="00275CB9" w:rsidRPr="007263AB" w:rsidRDefault="002172CE" w:rsidP="007263AB">
            <w:r w:rsidRPr="007263AB">
              <w:t xml:space="preserve">Queens Jubilee Celebrations and </w:t>
            </w:r>
            <w:r w:rsidR="00275CB9" w:rsidRPr="007263AB">
              <w:t xml:space="preserve"> Games on the MUGA</w:t>
            </w:r>
          </w:p>
        </w:tc>
        <w:tc>
          <w:tcPr>
            <w:tcW w:w="1127" w:type="pct"/>
            <w:shd w:val="clear" w:color="auto" w:fill="auto"/>
          </w:tcPr>
          <w:p w:rsidR="00275CB9" w:rsidRPr="007263AB" w:rsidRDefault="00275CB9" w:rsidP="007263AB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275CB9" w:rsidRPr="007263AB" w:rsidRDefault="00275CB9" w:rsidP="007263AB">
            <w:r w:rsidRPr="007263AB">
              <w:t>MUGA</w:t>
            </w:r>
          </w:p>
        </w:tc>
      </w:tr>
      <w:tr w:rsidR="00275CB9" w:rsidRPr="007263AB" w:rsidTr="007263AB">
        <w:trPr>
          <w:trHeight w:val="301"/>
          <w:jc w:val="center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95B3D7" w:themeFill="accent1" w:themeFillTint="99"/>
          </w:tcPr>
          <w:p w:rsidR="00275CB9" w:rsidRPr="007263AB" w:rsidRDefault="00275CB9" w:rsidP="007263AB">
            <w:r w:rsidRPr="007263AB">
              <w:t>1 Week May Half Term</w:t>
            </w:r>
          </w:p>
        </w:tc>
      </w:tr>
      <w:tr w:rsidR="002172CE" w:rsidRPr="007263AB" w:rsidTr="007263AB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172CE" w:rsidRPr="007263AB" w:rsidRDefault="002172CE" w:rsidP="007263AB">
            <w:r w:rsidRPr="007263AB">
              <w:t>Tue 07/06/22</w:t>
            </w:r>
          </w:p>
        </w:tc>
        <w:tc>
          <w:tcPr>
            <w:tcW w:w="1343" w:type="pct"/>
            <w:shd w:val="clear" w:color="auto" w:fill="auto"/>
          </w:tcPr>
          <w:p w:rsidR="002172CE" w:rsidRPr="007263AB" w:rsidRDefault="002172CE" w:rsidP="007263AB">
            <w:r w:rsidRPr="007263AB">
              <w:t>Detached- Tennis on the MUGA</w:t>
            </w:r>
          </w:p>
        </w:tc>
        <w:tc>
          <w:tcPr>
            <w:tcW w:w="1127" w:type="pct"/>
            <w:shd w:val="clear" w:color="auto" w:fill="auto"/>
          </w:tcPr>
          <w:p w:rsidR="002172CE" w:rsidRPr="007263AB" w:rsidRDefault="002172CE" w:rsidP="007263AB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2172CE" w:rsidRPr="007263AB" w:rsidRDefault="002172CE" w:rsidP="007263AB">
            <w:r w:rsidRPr="007263AB">
              <w:t>MUGA</w:t>
            </w:r>
          </w:p>
        </w:tc>
      </w:tr>
      <w:tr w:rsidR="002172CE" w:rsidRPr="007263AB" w:rsidTr="007263AB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172CE" w:rsidRPr="007263AB" w:rsidRDefault="002172CE" w:rsidP="007263AB">
            <w:r w:rsidRPr="007263AB">
              <w:t>Tue 14/06/22</w:t>
            </w:r>
          </w:p>
        </w:tc>
        <w:tc>
          <w:tcPr>
            <w:tcW w:w="1343" w:type="pct"/>
            <w:shd w:val="clear" w:color="auto" w:fill="auto"/>
          </w:tcPr>
          <w:p w:rsidR="002172CE" w:rsidRPr="007263AB" w:rsidRDefault="002172CE" w:rsidP="007263AB">
            <w:r w:rsidRPr="007263AB">
              <w:t xml:space="preserve">Detached- </w:t>
            </w:r>
            <w:r w:rsidR="007263AB">
              <w:t xml:space="preserve">Hot Chocolate and </w:t>
            </w:r>
            <w:r w:rsidRPr="007263AB">
              <w:t>Games on the MUGA</w:t>
            </w:r>
          </w:p>
        </w:tc>
        <w:tc>
          <w:tcPr>
            <w:tcW w:w="1127" w:type="pct"/>
            <w:shd w:val="clear" w:color="auto" w:fill="auto"/>
          </w:tcPr>
          <w:p w:rsidR="002172CE" w:rsidRPr="007263AB" w:rsidRDefault="002172CE" w:rsidP="007263AB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2172CE" w:rsidRPr="007263AB" w:rsidRDefault="002172CE" w:rsidP="007263AB">
            <w:r w:rsidRPr="007263AB">
              <w:t>MUGA</w:t>
            </w:r>
          </w:p>
        </w:tc>
      </w:tr>
      <w:tr w:rsidR="002172CE" w:rsidRPr="007263AB" w:rsidTr="007263AB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172CE" w:rsidRPr="007263AB" w:rsidRDefault="002172CE" w:rsidP="007263AB">
            <w:r w:rsidRPr="007263AB">
              <w:t>Tue 21/06/22</w:t>
            </w:r>
          </w:p>
        </w:tc>
        <w:tc>
          <w:tcPr>
            <w:tcW w:w="1343" w:type="pct"/>
            <w:shd w:val="clear" w:color="auto" w:fill="auto"/>
          </w:tcPr>
          <w:p w:rsidR="002172CE" w:rsidRPr="007263AB" w:rsidRDefault="002172CE" w:rsidP="007263AB">
            <w:r w:rsidRPr="007263AB">
              <w:t>Detached- football on the MUGA</w:t>
            </w:r>
          </w:p>
        </w:tc>
        <w:tc>
          <w:tcPr>
            <w:tcW w:w="1127" w:type="pct"/>
            <w:shd w:val="clear" w:color="auto" w:fill="auto"/>
          </w:tcPr>
          <w:p w:rsidR="002172CE" w:rsidRPr="007263AB" w:rsidRDefault="002172CE" w:rsidP="007263AB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2172CE" w:rsidRPr="007263AB" w:rsidRDefault="002172CE" w:rsidP="007263AB">
            <w:r w:rsidRPr="007263AB">
              <w:t>MUGA</w:t>
            </w:r>
          </w:p>
        </w:tc>
      </w:tr>
      <w:tr w:rsidR="002172CE" w:rsidRPr="007263AB" w:rsidTr="007263AB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172CE" w:rsidRPr="007263AB" w:rsidRDefault="002172CE" w:rsidP="007263AB">
            <w:r w:rsidRPr="007263AB">
              <w:t>Tue 28/06/22</w:t>
            </w:r>
          </w:p>
        </w:tc>
        <w:tc>
          <w:tcPr>
            <w:tcW w:w="1343" w:type="pct"/>
            <w:shd w:val="clear" w:color="auto" w:fill="auto"/>
          </w:tcPr>
          <w:p w:rsidR="002172CE" w:rsidRPr="007263AB" w:rsidRDefault="007263AB" w:rsidP="007263AB">
            <w:r>
              <w:t xml:space="preserve">Detached - </w:t>
            </w:r>
            <w:r w:rsidR="002172CE" w:rsidRPr="007263AB">
              <w:t xml:space="preserve">outdoor </w:t>
            </w:r>
            <w:r>
              <w:t xml:space="preserve">Pizza </w:t>
            </w:r>
            <w:r w:rsidR="002172CE" w:rsidRPr="007263AB">
              <w:t>cooking</w:t>
            </w:r>
          </w:p>
        </w:tc>
        <w:tc>
          <w:tcPr>
            <w:tcW w:w="1127" w:type="pct"/>
            <w:shd w:val="clear" w:color="auto" w:fill="auto"/>
          </w:tcPr>
          <w:p w:rsidR="002172CE" w:rsidRPr="007263AB" w:rsidRDefault="002172CE" w:rsidP="007263AB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2172CE" w:rsidRPr="007263AB" w:rsidRDefault="002172CE" w:rsidP="007263AB">
            <w:r w:rsidRPr="007263AB">
              <w:t>MUGA</w:t>
            </w:r>
          </w:p>
        </w:tc>
      </w:tr>
      <w:tr w:rsidR="007263AB" w:rsidRPr="007263AB" w:rsidTr="007263AB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263AB" w:rsidRPr="007263AB" w:rsidRDefault="007263AB" w:rsidP="007263AB">
            <w:r w:rsidRPr="007263AB">
              <w:t>Tue 05/07/22</w:t>
            </w:r>
          </w:p>
        </w:tc>
        <w:tc>
          <w:tcPr>
            <w:tcW w:w="1343" w:type="pct"/>
            <w:shd w:val="clear" w:color="auto" w:fill="auto"/>
          </w:tcPr>
          <w:p w:rsidR="007263AB" w:rsidRPr="007263AB" w:rsidRDefault="007263AB" w:rsidP="007263AB">
            <w:r w:rsidRPr="007263AB">
              <w:t>Detached- football on the MUGA</w:t>
            </w:r>
          </w:p>
        </w:tc>
        <w:tc>
          <w:tcPr>
            <w:tcW w:w="1127" w:type="pct"/>
            <w:shd w:val="clear" w:color="auto" w:fill="auto"/>
          </w:tcPr>
          <w:p w:rsidR="007263AB" w:rsidRPr="007263AB" w:rsidRDefault="007263AB" w:rsidP="007263AB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7263AB" w:rsidRPr="007263AB" w:rsidRDefault="007263AB" w:rsidP="007263AB">
            <w:r w:rsidRPr="007263AB">
              <w:t>MUGA</w:t>
            </w:r>
          </w:p>
        </w:tc>
      </w:tr>
      <w:tr w:rsidR="007263AB" w:rsidRPr="007263AB" w:rsidTr="007263AB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263AB" w:rsidRPr="007263AB" w:rsidRDefault="007263AB" w:rsidP="007263AB">
            <w:r w:rsidRPr="007263AB">
              <w:t>Tue 12/07/22</w:t>
            </w:r>
          </w:p>
        </w:tc>
        <w:tc>
          <w:tcPr>
            <w:tcW w:w="1343" w:type="pct"/>
            <w:shd w:val="clear" w:color="auto" w:fill="auto"/>
          </w:tcPr>
          <w:p w:rsidR="007263AB" w:rsidRPr="007263AB" w:rsidRDefault="007263AB" w:rsidP="007263AB">
            <w:r w:rsidRPr="007263AB">
              <w:t>Detached- Games on the MUGA</w:t>
            </w:r>
          </w:p>
        </w:tc>
        <w:tc>
          <w:tcPr>
            <w:tcW w:w="1127" w:type="pct"/>
            <w:shd w:val="clear" w:color="auto" w:fill="auto"/>
          </w:tcPr>
          <w:p w:rsidR="007263AB" w:rsidRPr="007263AB" w:rsidRDefault="007263AB" w:rsidP="007263AB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7263AB" w:rsidRPr="007263AB" w:rsidRDefault="007263AB" w:rsidP="007263AB">
            <w:r w:rsidRPr="007263AB">
              <w:t>MUGA</w:t>
            </w:r>
          </w:p>
        </w:tc>
      </w:tr>
      <w:tr w:rsidR="007263AB" w:rsidRPr="007263AB" w:rsidTr="007263AB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263AB" w:rsidRPr="007263AB" w:rsidRDefault="007263AB" w:rsidP="007263AB">
            <w:pPr>
              <w:rPr>
                <w:color w:val="1F497D" w:themeColor="text2"/>
              </w:rPr>
            </w:pPr>
            <w:r w:rsidRPr="007263AB">
              <w:rPr>
                <w:color w:val="1F497D" w:themeColor="text2"/>
              </w:rPr>
              <w:t>Tue 19/07/22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263AB" w:rsidRPr="007263AB" w:rsidRDefault="007263AB" w:rsidP="007263AB">
            <w:pPr>
              <w:rPr>
                <w:color w:val="1F497D" w:themeColor="text2"/>
              </w:rPr>
            </w:pPr>
            <w:r w:rsidRPr="007263AB">
              <w:rPr>
                <w:color w:val="1F497D" w:themeColor="text2"/>
              </w:rPr>
              <w:t>End of year trip out – Young People to decide where.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263AB" w:rsidRPr="007263AB" w:rsidRDefault="007263AB" w:rsidP="007263AB">
            <w:pPr>
              <w:rPr>
                <w:color w:val="1F497D" w:themeColor="text2"/>
              </w:rPr>
            </w:pPr>
            <w:r w:rsidRPr="007263AB">
              <w:rPr>
                <w:color w:val="1F497D" w:themeColor="text2"/>
              </w:rPr>
              <w:t>TBC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263AB" w:rsidRPr="007263AB" w:rsidRDefault="007263AB" w:rsidP="007263AB">
            <w:pPr>
              <w:rPr>
                <w:color w:val="1F497D" w:themeColor="text2"/>
              </w:rPr>
            </w:pPr>
            <w:r w:rsidRPr="007263AB">
              <w:rPr>
                <w:color w:val="1F497D" w:themeColor="text2"/>
              </w:rPr>
              <w:t>TBC</w:t>
            </w:r>
          </w:p>
        </w:tc>
      </w:tr>
      <w:tr w:rsidR="007263AB" w:rsidRPr="007263AB" w:rsidTr="007263AB">
        <w:trPr>
          <w:trHeight w:val="301"/>
          <w:jc w:val="center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95B3D7" w:themeFill="accent1" w:themeFillTint="99"/>
          </w:tcPr>
          <w:p w:rsidR="007263AB" w:rsidRPr="007263AB" w:rsidRDefault="007263AB" w:rsidP="007263AB">
            <w:pPr>
              <w:rPr>
                <w:color w:val="365F91" w:themeColor="accent1" w:themeShade="BF"/>
              </w:rPr>
            </w:pPr>
            <w:r w:rsidRPr="007263AB">
              <w:t>Summer Holidays</w:t>
            </w:r>
          </w:p>
        </w:tc>
      </w:tr>
    </w:tbl>
    <w:p w:rsidR="007263AB" w:rsidRDefault="007263AB" w:rsidP="007263AB"/>
    <w:p w:rsidR="007263AB" w:rsidRDefault="007263AB" w:rsidP="007263AB"/>
    <w:p w:rsidR="00C76BF0" w:rsidRPr="00807842" w:rsidRDefault="00C76BF0" w:rsidP="007263AB">
      <w:r w:rsidRPr="00807842"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Pr="007D74B4" w:rsidRDefault="00C76BF0" w:rsidP="007263AB">
      <w:r w:rsidRPr="00807842">
        <w:t xml:space="preserve">Finally, we would love to hear your ideas for future activities so please don’t be afraid to </w:t>
      </w:r>
      <w:bookmarkStart w:id="0" w:name="_GoBack"/>
      <w:bookmarkEnd w:id="0"/>
      <w:r w:rsidRPr="00807842">
        <w:t>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903" w:rsidRDefault="00566903" w:rsidP="007263AB">
      <w:r>
        <w:separator/>
      </w:r>
    </w:p>
  </w:endnote>
  <w:endnote w:type="continuationSeparator" w:id="0">
    <w:p w:rsidR="00566903" w:rsidRDefault="00566903" w:rsidP="00726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7263AB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903" w:rsidRDefault="00566903" w:rsidP="007263AB">
      <w:r>
        <w:separator/>
      </w:r>
    </w:p>
  </w:footnote>
  <w:footnote w:type="continuationSeparator" w:id="0">
    <w:p w:rsidR="00566903" w:rsidRDefault="00566903" w:rsidP="007263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7263AB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7263AB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7263AB">
    <w:pPr>
      <w:pStyle w:val="Header"/>
    </w:pPr>
  </w:p>
  <w:p w:rsidR="00F86700" w:rsidRDefault="005C00E8" w:rsidP="007263AB">
    <w:pPr>
      <w:pStyle w:val="Header"/>
    </w:pPr>
    <w:r>
      <w:t xml:space="preserve">                               </w:t>
    </w:r>
  </w:p>
  <w:p w:rsidR="00F86700" w:rsidRDefault="00F86700" w:rsidP="007263AB">
    <w:pPr>
      <w:pStyle w:val="Header"/>
    </w:pPr>
  </w:p>
  <w:p w:rsidR="00DC2E54" w:rsidRDefault="00DC2E54" w:rsidP="007263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90992"/>
    <w:rsid w:val="000A1F71"/>
    <w:rsid w:val="000A33B0"/>
    <w:rsid w:val="000C3BA4"/>
    <w:rsid w:val="000D241E"/>
    <w:rsid w:val="000E229B"/>
    <w:rsid w:val="00111490"/>
    <w:rsid w:val="001251B9"/>
    <w:rsid w:val="00141945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172CE"/>
    <w:rsid w:val="00230857"/>
    <w:rsid w:val="00263683"/>
    <w:rsid w:val="00275CB9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3055CA"/>
    <w:rsid w:val="00335E4F"/>
    <w:rsid w:val="00362E17"/>
    <w:rsid w:val="00367CB3"/>
    <w:rsid w:val="00374343"/>
    <w:rsid w:val="003A4BB0"/>
    <w:rsid w:val="003B29D8"/>
    <w:rsid w:val="003D1646"/>
    <w:rsid w:val="00404144"/>
    <w:rsid w:val="00422661"/>
    <w:rsid w:val="00423215"/>
    <w:rsid w:val="00423BC6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F5185"/>
    <w:rsid w:val="004F780C"/>
    <w:rsid w:val="00505DF3"/>
    <w:rsid w:val="00535C01"/>
    <w:rsid w:val="0055449E"/>
    <w:rsid w:val="005650EB"/>
    <w:rsid w:val="00566903"/>
    <w:rsid w:val="005841B6"/>
    <w:rsid w:val="00587611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3592"/>
    <w:rsid w:val="006067D3"/>
    <w:rsid w:val="0063327B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263AB"/>
    <w:rsid w:val="007428C7"/>
    <w:rsid w:val="00754518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56136"/>
    <w:rsid w:val="00972BD7"/>
    <w:rsid w:val="0099010A"/>
    <w:rsid w:val="009A22F8"/>
    <w:rsid w:val="009B4D8C"/>
    <w:rsid w:val="009C1B68"/>
    <w:rsid w:val="009C52B5"/>
    <w:rsid w:val="009D4433"/>
    <w:rsid w:val="009E3381"/>
    <w:rsid w:val="009F02DB"/>
    <w:rsid w:val="009F1D1F"/>
    <w:rsid w:val="00A12940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A67F2"/>
    <w:rsid w:val="00AC651E"/>
    <w:rsid w:val="00AD2F7F"/>
    <w:rsid w:val="00AD3325"/>
    <w:rsid w:val="00AE30B8"/>
    <w:rsid w:val="00AE5A26"/>
    <w:rsid w:val="00AF7BA2"/>
    <w:rsid w:val="00B33E31"/>
    <w:rsid w:val="00B43804"/>
    <w:rsid w:val="00B57B8A"/>
    <w:rsid w:val="00B61C2B"/>
    <w:rsid w:val="00B70D9E"/>
    <w:rsid w:val="00B77D08"/>
    <w:rsid w:val="00BB0778"/>
    <w:rsid w:val="00BC6BAD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D4812"/>
    <w:rsid w:val="00CE7834"/>
    <w:rsid w:val="00D309C3"/>
    <w:rsid w:val="00D33177"/>
    <w:rsid w:val="00D4312D"/>
    <w:rsid w:val="00D87A85"/>
    <w:rsid w:val="00D969FD"/>
    <w:rsid w:val="00DB0570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3CF"/>
    <w:rsid w:val="00ED5300"/>
    <w:rsid w:val="00EE12E7"/>
    <w:rsid w:val="00EE19DF"/>
    <w:rsid w:val="00EE7556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7263AB"/>
    <w:pPr>
      <w:jc w:val="center"/>
    </w:pPr>
    <w:rPr>
      <w:rFonts w:ascii="Arial" w:hAnsi="Arial" w:cs="Arial"/>
      <w:b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C36809-66D9-46E2-B255-FAD372BEB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7</TotalTime>
  <Pages>2</Pages>
  <Words>289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Richard Thomas</cp:lastModifiedBy>
  <cp:revision>3</cp:revision>
  <cp:lastPrinted>2019-01-21T20:21:00Z</cp:lastPrinted>
  <dcterms:created xsi:type="dcterms:W3CDTF">2022-04-05T12:58:00Z</dcterms:created>
  <dcterms:modified xsi:type="dcterms:W3CDTF">2022-04-12T11:41:00Z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