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643044">
      <w:pPr>
        <w:pStyle w:val="Title"/>
      </w:pPr>
      <w:r w:rsidRPr="00013F2C">
        <w:t xml:space="preserve">Programme for </w:t>
      </w:r>
      <w:r w:rsidR="00CB1F96">
        <w:t xml:space="preserve">Llay </w:t>
      </w:r>
      <w:r w:rsidR="00A17D95">
        <w:t>Youth Provision</w:t>
      </w:r>
    </w:p>
    <w:p w:rsidR="00C76BF0" w:rsidRPr="00013F2C" w:rsidRDefault="00A17D95" w:rsidP="00643044">
      <w:pPr>
        <w:pStyle w:val="Title"/>
      </w:pPr>
      <w:r>
        <w:t>September</w:t>
      </w:r>
      <w:r w:rsidR="00032A94">
        <w:t xml:space="preserve"> 202</w:t>
      </w:r>
      <w:r w:rsidR="00DE3C04">
        <w:t>2</w:t>
      </w:r>
      <w:r w:rsidR="007244A9">
        <w:t xml:space="preserve"> – </w:t>
      </w:r>
      <w:r>
        <w:t>December</w:t>
      </w:r>
      <w:r w:rsidR="00DE3C04">
        <w:t xml:space="preserve"> 2022</w:t>
      </w:r>
    </w:p>
    <w:p w:rsidR="00C76BF0" w:rsidRPr="00013F2C" w:rsidRDefault="00C76BF0" w:rsidP="00643044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643044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643044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643044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643044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CB1F96" w:rsidRDefault="00CA5808" w:rsidP="00643044">
            <w:pPr>
              <w:pStyle w:val="TableHeader"/>
              <w:rPr>
                <w:color w:val="FF0000"/>
              </w:rPr>
            </w:pPr>
            <w:r w:rsidRPr="00CB1F96">
              <w:rPr>
                <w:color w:val="FF0000"/>
              </w:rPr>
              <w:t>5</w:t>
            </w:r>
            <w:r w:rsidRPr="00CB1F96">
              <w:rPr>
                <w:color w:val="FF0000"/>
                <w:vertAlign w:val="superscript"/>
              </w:rPr>
              <w:t>th</w:t>
            </w:r>
            <w:r w:rsidRPr="00CB1F96">
              <w:rPr>
                <w:color w:val="FF0000"/>
              </w:rPr>
              <w:t xml:space="preserve"> September</w:t>
            </w:r>
          </w:p>
        </w:tc>
        <w:tc>
          <w:tcPr>
            <w:tcW w:w="1343" w:type="pct"/>
            <w:shd w:val="clear" w:color="auto" w:fill="auto"/>
          </w:tcPr>
          <w:p w:rsidR="006A4B95" w:rsidRPr="00CB1F96" w:rsidRDefault="00CB1F96" w:rsidP="00CB1F96">
            <w:pPr>
              <w:rPr>
                <w:color w:val="FF0000"/>
              </w:rPr>
            </w:pPr>
            <w:r w:rsidRPr="00CB1F96">
              <w:rPr>
                <w:color w:val="FF0000"/>
              </w:rPr>
              <w:t xml:space="preserve">FIRE PIT Training at </w:t>
            </w:r>
            <w:r>
              <w:rPr>
                <w:color w:val="FF0000"/>
              </w:rPr>
              <w:t>NO YC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CB1F96" w:rsidRDefault="00CB1F96" w:rsidP="00643044">
            <w:pPr>
              <w:rPr>
                <w:color w:val="FF0000"/>
              </w:rPr>
            </w:pPr>
            <w:r>
              <w:rPr>
                <w:color w:val="FF0000"/>
              </w:rPr>
              <w:t>6.00-9.00pm</w:t>
            </w:r>
          </w:p>
        </w:tc>
        <w:tc>
          <w:tcPr>
            <w:tcW w:w="1364" w:type="pct"/>
            <w:shd w:val="clear" w:color="auto" w:fill="auto"/>
          </w:tcPr>
          <w:p w:rsidR="0049277A" w:rsidRPr="00CB1F96" w:rsidRDefault="00CB1F96" w:rsidP="00643044">
            <w:pPr>
              <w:rPr>
                <w:color w:val="FF0000"/>
              </w:rPr>
            </w:pPr>
            <w:r w:rsidRPr="00CB1F96">
              <w:rPr>
                <w:color w:val="FF0000"/>
              </w:rPr>
              <w:t>Ruabon YC</w:t>
            </w:r>
          </w:p>
        </w:tc>
      </w:tr>
      <w:tr w:rsidR="0028329D" w:rsidRPr="0028329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28329D" w:rsidRDefault="006A4B95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>8</w:t>
            </w:r>
            <w:r w:rsidRPr="0028329D">
              <w:rPr>
                <w:color w:val="FF0000"/>
                <w:vertAlign w:val="superscript"/>
              </w:rPr>
              <w:t>th</w:t>
            </w:r>
            <w:r w:rsidRPr="0028329D">
              <w:rPr>
                <w:color w:val="FF0000"/>
              </w:rPr>
              <w:t xml:space="preserve"> September</w:t>
            </w:r>
          </w:p>
        </w:tc>
        <w:tc>
          <w:tcPr>
            <w:tcW w:w="1343" w:type="pct"/>
            <w:shd w:val="clear" w:color="auto" w:fill="auto"/>
          </w:tcPr>
          <w:p w:rsidR="006A4B95" w:rsidRPr="0028329D" w:rsidRDefault="005B6FA3" w:rsidP="00643044">
            <w:pPr>
              <w:rPr>
                <w:color w:val="FF0000"/>
              </w:rPr>
            </w:pPr>
            <w:r>
              <w:rPr>
                <w:color w:val="FF0000"/>
              </w:rPr>
              <w:t>Evolve staff training</w:t>
            </w:r>
          </w:p>
          <w:p w:rsidR="006A4B95" w:rsidRPr="0028329D" w:rsidRDefault="006A4B95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>NO YC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28329D" w:rsidRDefault="006A4B95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>6</w:t>
            </w:r>
            <w:r w:rsidR="00CB1F96">
              <w:rPr>
                <w:color w:val="FF0000"/>
              </w:rPr>
              <w:t>.00</w:t>
            </w:r>
            <w:r w:rsidRPr="0028329D">
              <w:rPr>
                <w:color w:val="FF0000"/>
              </w:rPr>
              <w:t>-9</w:t>
            </w:r>
            <w:r w:rsidR="00CB1F96">
              <w:rPr>
                <w:color w:val="FF0000"/>
              </w:rPr>
              <w:t>.00</w:t>
            </w:r>
            <w:r w:rsidRPr="0028329D">
              <w:rPr>
                <w:color w:val="FF0000"/>
              </w:rPr>
              <w:t>pm</w:t>
            </w:r>
          </w:p>
        </w:tc>
        <w:tc>
          <w:tcPr>
            <w:tcW w:w="1364" w:type="pct"/>
            <w:shd w:val="clear" w:color="auto" w:fill="auto"/>
          </w:tcPr>
          <w:p w:rsidR="006A4B95" w:rsidRPr="0028329D" w:rsidRDefault="006A4B95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>Ruabon YC</w:t>
            </w:r>
          </w:p>
        </w:tc>
      </w:tr>
      <w:tr w:rsidR="006A4B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Default="006A4B95" w:rsidP="00643044">
            <w:r>
              <w:t>12</w:t>
            </w:r>
            <w:r w:rsidRPr="00CA5808">
              <w:rPr>
                <w:vertAlign w:val="superscript"/>
              </w:rPr>
              <w:t>th</w:t>
            </w:r>
            <w:r>
              <w:t xml:space="preserve"> September</w:t>
            </w:r>
          </w:p>
          <w:p w:rsidR="006A4B95" w:rsidRPr="001C67FB" w:rsidRDefault="006A4B95" w:rsidP="00643044"/>
        </w:tc>
        <w:tc>
          <w:tcPr>
            <w:tcW w:w="1343" w:type="pct"/>
            <w:shd w:val="clear" w:color="auto" w:fill="auto"/>
          </w:tcPr>
          <w:p w:rsidR="006A4B95" w:rsidRPr="001C67FB" w:rsidRDefault="006A4B95" w:rsidP="00643044">
            <w:r>
              <w:t>SPORTS GAMES/ GAMES NIGHT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6A4B95" w:rsidP="00643044">
            <w:r>
              <w:t>6.30-8</w:t>
            </w:r>
            <w:r w:rsidR="00CB1F96">
              <w:t>.30pm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6A4B95" w:rsidP="00643044">
            <w:r>
              <w:t>Rockery Llay</w:t>
            </w:r>
          </w:p>
        </w:tc>
      </w:tr>
      <w:tr w:rsidR="006A4B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1C67FB" w:rsidRDefault="006A4B95" w:rsidP="00643044">
            <w:r>
              <w:t>15</w:t>
            </w:r>
            <w:r w:rsidRPr="00CA5808">
              <w:rPr>
                <w:vertAlign w:val="superscript"/>
              </w:rPr>
              <w:t>th</w:t>
            </w:r>
            <w:r>
              <w:t xml:space="preserve"> September</w:t>
            </w:r>
          </w:p>
        </w:tc>
        <w:tc>
          <w:tcPr>
            <w:tcW w:w="1343" w:type="pct"/>
            <w:shd w:val="clear" w:color="auto" w:fill="auto"/>
          </w:tcPr>
          <w:p w:rsidR="006A4B95" w:rsidRDefault="006A4B95" w:rsidP="00643044">
            <w:r>
              <w:t>Tent building</w:t>
            </w:r>
          </w:p>
          <w:p w:rsidR="006A4B95" w:rsidRDefault="006A4B95" w:rsidP="00643044">
            <w:r>
              <w:t>Trip ideas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6A4B95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775F3C" w:rsidP="00643044">
            <w:r>
              <w:t>Alyn waters</w:t>
            </w:r>
          </w:p>
        </w:tc>
      </w:tr>
      <w:tr w:rsidR="006A4B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956136" w:rsidRDefault="006A4B95" w:rsidP="00643044">
            <w:r>
              <w:rPr>
                <w:vertAlign w:val="superscript"/>
              </w:rPr>
              <w:t>19</w:t>
            </w:r>
            <w:r w:rsidRPr="00CA5808">
              <w:rPr>
                <w:vertAlign w:val="superscript"/>
              </w:rPr>
              <w:t>th</w:t>
            </w:r>
            <w:r>
              <w:t xml:space="preserve"> September</w:t>
            </w:r>
          </w:p>
        </w:tc>
        <w:tc>
          <w:tcPr>
            <w:tcW w:w="1343" w:type="pct"/>
            <w:shd w:val="clear" w:color="auto" w:fill="auto"/>
          </w:tcPr>
          <w:p w:rsidR="006A4B95" w:rsidRDefault="00775F3C" w:rsidP="00643044">
            <w:r>
              <w:t>Pizza night</w:t>
            </w:r>
          </w:p>
          <w:p w:rsidR="00775F3C" w:rsidRDefault="00775F3C" w:rsidP="00643044">
            <w:r>
              <w:t>Fire pit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775F3C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775F3C" w:rsidP="00643044">
            <w:r>
              <w:t xml:space="preserve">Rockery Llay </w:t>
            </w:r>
          </w:p>
        </w:tc>
      </w:tr>
      <w:tr w:rsidR="0028329D" w:rsidRPr="0028329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28329D" w:rsidRDefault="006A4B95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>22</w:t>
            </w:r>
            <w:r w:rsidRPr="0028329D">
              <w:rPr>
                <w:color w:val="FF0000"/>
                <w:vertAlign w:val="superscript"/>
              </w:rPr>
              <w:t>nd</w:t>
            </w:r>
            <w:r w:rsidRPr="0028329D">
              <w:rPr>
                <w:color w:val="FF0000"/>
              </w:rPr>
              <w:t xml:space="preserve"> September</w:t>
            </w:r>
          </w:p>
        </w:tc>
        <w:tc>
          <w:tcPr>
            <w:tcW w:w="1343" w:type="pct"/>
            <w:shd w:val="clear" w:color="auto" w:fill="auto"/>
          </w:tcPr>
          <w:p w:rsidR="00775F3C" w:rsidRDefault="0028329D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>Trip planning</w:t>
            </w:r>
          </w:p>
          <w:p w:rsidR="005B6FA3" w:rsidRPr="0028329D" w:rsidRDefault="005B6FA3" w:rsidP="00643044">
            <w:pPr>
              <w:rPr>
                <w:color w:val="FF0000"/>
              </w:rPr>
            </w:pPr>
            <w:r>
              <w:rPr>
                <w:color w:val="FF0000"/>
              </w:rPr>
              <w:t>NO YC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28329D" w:rsidRDefault="00775F3C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>6</w:t>
            </w:r>
            <w:r w:rsidR="00CB1F96">
              <w:rPr>
                <w:color w:val="FF0000"/>
              </w:rPr>
              <w:t>.</w:t>
            </w:r>
            <w:r w:rsidRPr="0028329D">
              <w:rPr>
                <w:color w:val="FF0000"/>
              </w:rPr>
              <w:t>30-8</w:t>
            </w:r>
            <w:r w:rsidR="00CB1F96">
              <w:rPr>
                <w:color w:val="FF0000"/>
              </w:rPr>
              <w:t>.</w:t>
            </w:r>
            <w:r w:rsidRPr="0028329D">
              <w:rPr>
                <w:color w:val="FF0000"/>
              </w:rPr>
              <w:t>30pm</w:t>
            </w:r>
          </w:p>
        </w:tc>
        <w:tc>
          <w:tcPr>
            <w:tcW w:w="1364" w:type="pct"/>
            <w:shd w:val="clear" w:color="auto" w:fill="auto"/>
          </w:tcPr>
          <w:p w:rsidR="006A4B95" w:rsidRPr="0028329D" w:rsidRDefault="00BF65C5" w:rsidP="00643044">
            <w:pPr>
              <w:rPr>
                <w:color w:val="FF0000"/>
              </w:rPr>
            </w:pPr>
            <w:r>
              <w:rPr>
                <w:color w:val="FF0000"/>
              </w:rPr>
              <w:t>Ruabon YC</w:t>
            </w:r>
          </w:p>
        </w:tc>
      </w:tr>
      <w:tr w:rsidR="006A4B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3B29D8" w:rsidRDefault="006A4B95" w:rsidP="00643044">
            <w:r>
              <w:t>26</w:t>
            </w:r>
            <w:r w:rsidRPr="00CA5808">
              <w:rPr>
                <w:vertAlign w:val="superscript"/>
              </w:rPr>
              <w:t>th</w:t>
            </w:r>
            <w:r>
              <w:t xml:space="preserve"> September</w:t>
            </w:r>
          </w:p>
        </w:tc>
        <w:tc>
          <w:tcPr>
            <w:tcW w:w="1343" w:type="pct"/>
            <w:shd w:val="clear" w:color="auto" w:fill="auto"/>
          </w:tcPr>
          <w:p w:rsidR="006A4B95" w:rsidRPr="00090992" w:rsidRDefault="00643044" w:rsidP="00643044">
            <w:r>
              <w:t>Hot dog night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643044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643044" w:rsidP="00643044">
            <w:r>
              <w:t>Rockery Llay</w:t>
            </w:r>
          </w:p>
        </w:tc>
      </w:tr>
      <w:tr w:rsidR="006A4B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1C67FB" w:rsidRDefault="006A4B95" w:rsidP="00643044">
            <w:r>
              <w:t>29</w:t>
            </w:r>
            <w:r w:rsidRPr="00CA5808">
              <w:rPr>
                <w:vertAlign w:val="superscript"/>
              </w:rPr>
              <w:t>th</w:t>
            </w:r>
            <w:r>
              <w:t xml:space="preserve"> September</w:t>
            </w:r>
          </w:p>
        </w:tc>
        <w:tc>
          <w:tcPr>
            <w:tcW w:w="1343" w:type="pct"/>
            <w:shd w:val="clear" w:color="auto" w:fill="auto"/>
          </w:tcPr>
          <w:p w:rsidR="006A4B95" w:rsidRPr="00090992" w:rsidRDefault="00643044" w:rsidP="00643044">
            <w:r>
              <w:t>Info shop – well-being session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643044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643044" w:rsidP="00643044">
            <w:r>
              <w:t>Rockery Llay</w:t>
            </w:r>
          </w:p>
        </w:tc>
      </w:tr>
      <w:tr w:rsidR="006A4B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1C67FB" w:rsidRDefault="006A4B95" w:rsidP="00643044">
            <w:r>
              <w:t>3</w:t>
            </w:r>
            <w:r w:rsidRPr="00CA5808">
              <w:rPr>
                <w:vertAlign w:val="superscript"/>
              </w:rPr>
              <w:t>rd</w:t>
            </w:r>
            <w:r>
              <w:t xml:space="preserve"> October </w:t>
            </w:r>
          </w:p>
        </w:tc>
        <w:tc>
          <w:tcPr>
            <w:tcW w:w="1343" w:type="pct"/>
            <w:shd w:val="clear" w:color="auto" w:fill="auto"/>
          </w:tcPr>
          <w:p w:rsidR="00643044" w:rsidRDefault="00643044" w:rsidP="00643044">
            <w:r>
              <w:t>Fire pit</w:t>
            </w:r>
          </w:p>
          <w:p w:rsidR="00643044" w:rsidRPr="00090992" w:rsidRDefault="00643044" w:rsidP="00643044">
            <w:r>
              <w:t>Consent forms for trip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643044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shd w:val="clear" w:color="auto" w:fill="auto"/>
          </w:tcPr>
          <w:p w:rsidR="00643044" w:rsidRDefault="00643044" w:rsidP="00643044"/>
          <w:p w:rsidR="00643044" w:rsidRDefault="00643044" w:rsidP="00643044"/>
          <w:p w:rsidR="006A4B95" w:rsidRPr="00B55C79" w:rsidRDefault="00643044" w:rsidP="00643044">
            <w:r>
              <w:t>Rockery Llay</w:t>
            </w:r>
          </w:p>
        </w:tc>
      </w:tr>
      <w:tr w:rsidR="006A4B95" w:rsidRPr="00013F2C" w:rsidTr="00CB1F96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6A4B95" w:rsidRPr="001C67FB" w:rsidRDefault="006A4B95" w:rsidP="00643044">
            <w:r>
              <w:t>6</w:t>
            </w:r>
            <w:r w:rsidRPr="00CA5808">
              <w:rPr>
                <w:vertAlign w:val="superscript"/>
              </w:rPr>
              <w:t>th</w:t>
            </w:r>
            <w:r>
              <w:t xml:space="preserve"> October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6A4B95" w:rsidRPr="00090992" w:rsidRDefault="006A4B95" w:rsidP="00643044">
            <w:r>
              <w:t>TRIP venue TBC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6A4B95" w:rsidRPr="00B55C79" w:rsidRDefault="006A4B95" w:rsidP="00643044"/>
        </w:tc>
        <w:tc>
          <w:tcPr>
            <w:tcW w:w="1364" w:type="pct"/>
            <w:shd w:val="clear" w:color="auto" w:fill="C6D9F1" w:themeFill="text2" w:themeFillTint="33"/>
          </w:tcPr>
          <w:p w:rsidR="006A4B95" w:rsidRPr="00B55C79" w:rsidRDefault="00643044" w:rsidP="00643044">
            <w:r>
              <w:t>TBC</w:t>
            </w:r>
          </w:p>
        </w:tc>
      </w:tr>
      <w:tr w:rsidR="006A4B95" w:rsidRPr="00013F2C" w:rsidTr="00193F33">
        <w:trPr>
          <w:trHeight w:val="301"/>
        </w:trPr>
        <w:tc>
          <w:tcPr>
            <w:tcW w:w="1166" w:type="pct"/>
          </w:tcPr>
          <w:p w:rsidR="006A4B95" w:rsidRPr="001C67FB" w:rsidRDefault="006A4B95" w:rsidP="00643044">
            <w:r>
              <w:t>10</w:t>
            </w:r>
            <w:r w:rsidRPr="00CA5808">
              <w:rPr>
                <w:vertAlign w:val="superscript"/>
              </w:rPr>
              <w:t>th</w:t>
            </w:r>
            <w:r>
              <w:t xml:space="preserve"> October</w:t>
            </w:r>
          </w:p>
        </w:tc>
        <w:tc>
          <w:tcPr>
            <w:tcW w:w="1343" w:type="pct"/>
          </w:tcPr>
          <w:p w:rsidR="00643044" w:rsidRDefault="00643044" w:rsidP="00643044">
            <w:r>
              <w:t>Homeless team session</w:t>
            </w:r>
          </w:p>
          <w:p w:rsidR="006A4B95" w:rsidRPr="00090992" w:rsidRDefault="00643044" w:rsidP="00643044">
            <w:r>
              <w:t>Fire pit</w:t>
            </w:r>
          </w:p>
        </w:tc>
        <w:tc>
          <w:tcPr>
            <w:tcW w:w="1127" w:type="pct"/>
            <w:vAlign w:val="center"/>
          </w:tcPr>
          <w:p w:rsidR="006A4B95" w:rsidRPr="00B55C79" w:rsidRDefault="00643044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</w:tcPr>
          <w:p w:rsidR="006A4B95" w:rsidRPr="00B55C79" w:rsidRDefault="0071527B" w:rsidP="00643044">
            <w:r>
              <w:t>Rockery Llay</w:t>
            </w:r>
          </w:p>
        </w:tc>
      </w:tr>
      <w:tr w:rsidR="006A4B95" w:rsidRPr="00013F2C" w:rsidTr="00193F33">
        <w:trPr>
          <w:trHeight w:val="301"/>
        </w:trPr>
        <w:tc>
          <w:tcPr>
            <w:tcW w:w="1166" w:type="pct"/>
          </w:tcPr>
          <w:p w:rsidR="006A4B95" w:rsidRPr="001C67FB" w:rsidRDefault="006A4B95" w:rsidP="00643044">
            <w:r>
              <w:t>13</w:t>
            </w:r>
            <w:r w:rsidRPr="00CA5808">
              <w:rPr>
                <w:vertAlign w:val="superscript"/>
              </w:rPr>
              <w:t>th</w:t>
            </w:r>
            <w:r>
              <w:t xml:space="preserve"> October</w:t>
            </w:r>
          </w:p>
        </w:tc>
        <w:tc>
          <w:tcPr>
            <w:tcW w:w="1343" w:type="pct"/>
          </w:tcPr>
          <w:p w:rsidR="006A4B95" w:rsidRDefault="006A4B95" w:rsidP="00643044">
            <w:r>
              <w:t>Alyn Waters walk</w:t>
            </w:r>
          </w:p>
          <w:p w:rsidR="00CB1F96" w:rsidRPr="00090992" w:rsidRDefault="00CB1F96" w:rsidP="00643044"/>
        </w:tc>
        <w:tc>
          <w:tcPr>
            <w:tcW w:w="1127" w:type="pct"/>
            <w:vAlign w:val="center"/>
          </w:tcPr>
          <w:p w:rsidR="006A4B95" w:rsidRPr="00B55C79" w:rsidRDefault="006A4B95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</w:tcPr>
          <w:p w:rsidR="006A4B95" w:rsidRPr="00B55C79" w:rsidRDefault="006A4B95" w:rsidP="00643044">
            <w:r>
              <w:t>Alyn Waters</w:t>
            </w:r>
          </w:p>
        </w:tc>
      </w:tr>
      <w:tr w:rsidR="006A4B95" w:rsidRPr="00013F2C" w:rsidTr="00193F33">
        <w:trPr>
          <w:trHeight w:val="301"/>
        </w:trPr>
        <w:tc>
          <w:tcPr>
            <w:tcW w:w="1166" w:type="pct"/>
          </w:tcPr>
          <w:p w:rsidR="006A4B95" w:rsidRDefault="006A4B95" w:rsidP="00643044">
            <w:r>
              <w:t>17</w:t>
            </w:r>
            <w:r w:rsidRPr="006A4B95">
              <w:rPr>
                <w:vertAlign w:val="superscript"/>
              </w:rPr>
              <w:t>th</w:t>
            </w:r>
            <w:r>
              <w:t xml:space="preserve"> October</w:t>
            </w:r>
          </w:p>
        </w:tc>
        <w:tc>
          <w:tcPr>
            <w:tcW w:w="1343" w:type="pct"/>
          </w:tcPr>
          <w:p w:rsidR="006A4B95" w:rsidRDefault="00650CC0" w:rsidP="00643044">
            <w:r>
              <w:t>Games night</w:t>
            </w:r>
          </w:p>
          <w:p w:rsidR="00650CC0" w:rsidRPr="00090992" w:rsidRDefault="00650CC0" w:rsidP="00643044">
            <w:r>
              <w:t>Fire pit</w:t>
            </w:r>
          </w:p>
        </w:tc>
        <w:tc>
          <w:tcPr>
            <w:tcW w:w="1127" w:type="pct"/>
            <w:vAlign w:val="center"/>
          </w:tcPr>
          <w:p w:rsidR="006A4B95" w:rsidRPr="00B55C79" w:rsidRDefault="00650CC0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</w:t>
            </w:r>
            <w:bookmarkStart w:id="0" w:name="_GoBack"/>
            <w:bookmarkEnd w:id="0"/>
            <w:r>
              <w:t>0pm</w:t>
            </w:r>
          </w:p>
        </w:tc>
        <w:tc>
          <w:tcPr>
            <w:tcW w:w="1364" w:type="pct"/>
          </w:tcPr>
          <w:p w:rsidR="006A4B95" w:rsidRPr="00B55C79" w:rsidRDefault="0071527B" w:rsidP="00643044">
            <w:r>
              <w:t>Rockery Llay</w:t>
            </w:r>
          </w:p>
        </w:tc>
      </w:tr>
      <w:tr w:rsidR="006A4B95" w:rsidRPr="00013F2C" w:rsidTr="0071527B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6A4B95" w:rsidRDefault="006A4B95" w:rsidP="00643044">
            <w:r>
              <w:t>20</w:t>
            </w:r>
            <w:r w:rsidRPr="006A4B95">
              <w:rPr>
                <w:vertAlign w:val="superscript"/>
              </w:rPr>
              <w:t>th</w:t>
            </w:r>
            <w:r>
              <w:t xml:space="preserve"> October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6A4B95" w:rsidRPr="00090992" w:rsidRDefault="00775F3C" w:rsidP="00643044">
            <w:r>
              <w:t>Centre based session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6A4B95" w:rsidRPr="00B55C79" w:rsidRDefault="00775F3C" w:rsidP="00643044">
            <w:r>
              <w:t>The Vic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6A4B95" w:rsidRPr="00B55C79" w:rsidRDefault="00775F3C" w:rsidP="00643044">
            <w:r>
              <w:t>Meet 6pm return 830pm</w:t>
            </w:r>
          </w:p>
        </w:tc>
      </w:tr>
      <w:tr w:rsidR="0028329D" w:rsidRPr="0028329D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6A4B95" w:rsidRPr="0028329D" w:rsidRDefault="006A4B95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lastRenderedPageBreak/>
              <w:t>24</w:t>
            </w:r>
            <w:r w:rsidRPr="0028329D">
              <w:rPr>
                <w:color w:val="FF0000"/>
                <w:vertAlign w:val="superscript"/>
              </w:rPr>
              <w:t>th</w:t>
            </w:r>
            <w:r w:rsidRPr="0028329D">
              <w:rPr>
                <w:color w:val="FF0000"/>
              </w:rPr>
              <w:t xml:space="preserve"> October </w:t>
            </w:r>
          </w:p>
        </w:tc>
        <w:tc>
          <w:tcPr>
            <w:tcW w:w="1343" w:type="pct"/>
            <w:shd w:val="clear" w:color="auto" w:fill="FFFFFF" w:themeFill="background1"/>
          </w:tcPr>
          <w:p w:rsidR="006A4B95" w:rsidRDefault="0028329D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>Trip planning</w:t>
            </w:r>
          </w:p>
          <w:p w:rsidR="005B6FA3" w:rsidRPr="0028329D" w:rsidRDefault="005B6FA3" w:rsidP="00643044">
            <w:pPr>
              <w:rPr>
                <w:color w:val="FF0000"/>
              </w:rPr>
            </w:pPr>
            <w:r>
              <w:rPr>
                <w:color w:val="FF0000"/>
              </w:rPr>
              <w:t>NO YC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6A4B95" w:rsidRPr="0028329D" w:rsidRDefault="0028329D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>6</w:t>
            </w:r>
            <w:r w:rsidR="00CB1F96">
              <w:rPr>
                <w:color w:val="FF0000"/>
              </w:rPr>
              <w:t>.00</w:t>
            </w:r>
            <w:r w:rsidRPr="0028329D">
              <w:rPr>
                <w:color w:val="FF0000"/>
              </w:rPr>
              <w:t>-8</w:t>
            </w:r>
            <w:r w:rsidR="00CB1F96">
              <w:rPr>
                <w:color w:val="FF0000"/>
              </w:rPr>
              <w:t>.</w:t>
            </w:r>
            <w:r w:rsidRPr="0028329D">
              <w:rPr>
                <w:color w:val="FF0000"/>
              </w:rPr>
              <w:t>30pm</w:t>
            </w:r>
          </w:p>
        </w:tc>
        <w:tc>
          <w:tcPr>
            <w:tcW w:w="1364" w:type="pct"/>
            <w:shd w:val="clear" w:color="auto" w:fill="FFFFFF" w:themeFill="background1"/>
          </w:tcPr>
          <w:p w:rsidR="006A4B95" w:rsidRPr="0028329D" w:rsidRDefault="0028329D" w:rsidP="00643044">
            <w:pPr>
              <w:rPr>
                <w:color w:val="FF0000"/>
              </w:rPr>
            </w:pPr>
            <w:r w:rsidRPr="0028329D">
              <w:rPr>
                <w:color w:val="FF0000"/>
              </w:rPr>
              <w:t xml:space="preserve">Ruabon </w:t>
            </w:r>
          </w:p>
        </w:tc>
      </w:tr>
      <w:tr w:rsidR="006A4B95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6A4B95" w:rsidRPr="001C67FB" w:rsidRDefault="006A4B95" w:rsidP="00643044">
            <w:r>
              <w:t>27</w:t>
            </w:r>
            <w:r w:rsidRPr="00CA5808">
              <w:rPr>
                <w:vertAlign w:val="superscript"/>
              </w:rPr>
              <w:t>th</w:t>
            </w:r>
            <w:r>
              <w:t xml:space="preserve"> October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6A4B95" w:rsidRPr="001C67FB" w:rsidRDefault="006A4B95" w:rsidP="00643044">
            <w:r>
              <w:t>Halloween night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6A4B95" w:rsidRPr="001C67FB" w:rsidRDefault="00CB1F96" w:rsidP="00CB1F96">
            <w:pPr>
              <w:pStyle w:val="TableText"/>
            </w:pPr>
            <w:r>
              <w:t>6</w:t>
            </w:r>
            <w:r w:rsidR="006A4B95">
              <w:t>.</w:t>
            </w:r>
            <w:r>
              <w:t>3</w:t>
            </w:r>
            <w:r w:rsidR="006A4B95">
              <w:t>0-8</w:t>
            </w:r>
            <w:r>
              <w:t>.</w:t>
            </w:r>
            <w:r w:rsidR="006A4B95">
              <w:t>30pm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6A4B95" w:rsidRPr="001C67FB" w:rsidRDefault="006A4B95" w:rsidP="00643044">
            <w:r>
              <w:t>Llay Rockery</w:t>
            </w:r>
          </w:p>
        </w:tc>
      </w:tr>
      <w:tr w:rsidR="006A4B95" w:rsidRPr="00013F2C" w:rsidTr="008921C1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6A4B95" w:rsidRPr="00B55C79" w:rsidRDefault="006A4B95" w:rsidP="00643044">
            <w:r>
              <w:t xml:space="preserve"> 1 week October Half Term Holidays</w:t>
            </w:r>
          </w:p>
        </w:tc>
      </w:tr>
      <w:tr w:rsidR="006A4B95" w:rsidRPr="00013F2C" w:rsidTr="00193F33">
        <w:trPr>
          <w:trHeight w:val="301"/>
        </w:trPr>
        <w:tc>
          <w:tcPr>
            <w:tcW w:w="1166" w:type="pct"/>
          </w:tcPr>
          <w:p w:rsidR="006A4B95" w:rsidRPr="001C67FB" w:rsidRDefault="006A4B95" w:rsidP="00643044">
            <w:r>
              <w:t>7</w:t>
            </w:r>
            <w:r w:rsidRPr="00CA5808">
              <w:rPr>
                <w:vertAlign w:val="superscript"/>
              </w:rPr>
              <w:t>th</w:t>
            </w:r>
            <w:r>
              <w:t xml:space="preserve"> November</w:t>
            </w:r>
          </w:p>
        </w:tc>
        <w:tc>
          <w:tcPr>
            <w:tcW w:w="1343" w:type="pct"/>
          </w:tcPr>
          <w:p w:rsidR="006A4B95" w:rsidRDefault="00650CC0" w:rsidP="00643044">
            <w:r>
              <w:t>Hot dog and marshmallow night</w:t>
            </w:r>
          </w:p>
          <w:p w:rsidR="00650CC0" w:rsidRPr="0071527B" w:rsidRDefault="00650CC0" w:rsidP="00643044">
            <w:pPr>
              <w:rPr>
                <w:sz w:val="20"/>
                <w:szCs w:val="20"/>
              </w:rPr>
            </w:pPr>
            <w:r w:rsidRPr="0071527B">
              <w:rPr>
                <w:sz w:val="20"/>
                <w:szCs w:val="20"/>
              </w:rPr>
              <w:t>Collect consent forms</w:t>
            </w:r>
          </w:p>
        </w:tc>
        <w:tc>
          <w:tcPr>
            <w:tcW w:w="1127" w:type="pct"/>
            <w:vAlign w:val="center"/>
          </w:tcPr>
          <w:p w:rsidR="006A4B95" w:rsidRPr="00B55C79" w:rsidRDefault="00650CC0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</w:tcPr>
          <w:p w:rsidR="006A4B95" w:rsidRPr="00B55C79" w:rsidRDefault="00650CC0" w:rsidP="00643044">
            <w:r>
              <w:t>Rockery Llay</w:t>
            </w:r>
          </w:p>
        </w:tc>
      </w:tr>
      <w:tr w:rsidR="006A4B95" w:rsidRPr="00013F2C" w:rsidTr="00CB1F96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6A4B95" w:rsidRPr="001C67FB" w:rsidRDefault="006A4B95" w:rsidP="00643044">
            <w:r>
              <w:t>10</w:t>
            </w:r>
            <w:r w:rsidRPr="00CA5808">
              <w:rPr>
                <w:vertAlign w:val="superscript"/>
              </w:rPr>
              <w:t>th</w:t>
            </w:r>
            <w:r>
              <w:t xml:space="preserve"> November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6A4B95" w:rsidRPr="00E33D61" w:rsidRDefault="00CB1F96" w:rsidP="00CB1F96">
            <w:r>
              <w:t>TRIP – Cro</w:t>
            </w:r>
            <w:r w:rsidR="00650CC0">
              <w:t>cky trail? TBC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6A4B95" w:rsidRPr="00B55C79" w:rsidRDefault="00650CC0" w:rsidP="00643044">
            <w:r>
              <w:t>TBC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6A4B95" w:rsidRPr="00B55C79" w:rsidRDefault="00650CC0" w:rsidP="00643044">
            <w:r>
              <w:t>TBC</w:t>
            </w:r>
          </w:p>
        </w:tc>
      </w:tr>
      <w:tr w:rsidR="006A4B95" w:rsidRPr="00013F2C" w:rsidTr="00193F33">
        <w:trPr>
          <w:trHeight w:val="301"/>
        </w:trPr>
        <w:tc>
          <w:tcPr>
            <w:tcW w:w="1166" w:type="pct"/>
          </w:tcPr>
          <w:p w:rsidR="006A4B95" w:rsidRPr="001C67FB" w:rsidRDefault="006A4B95" w:rsidP="00643044">
            <w:r>
              <w:t>14</w:t>
            </w:r>
            <w:r w:rsidRPr="00CA5808">
              <w:rPr>
                <w:vertAlign w:val="superscript"/>
              </w:rPr>
              <w:t>th</w:t>
            </w:r>
            <w:r>
              <w:t xml:space="preserve">  November</w:t>
            </w:r>
          </w:p>
        </w:tc>
        <w:tc>
          <w:tcPr>
            <w:tcW w:w="1343" w:type="pct"/>
          </w:tcPr>
          <w:p w:rsidR="006A4B95" w:rsidRPr="00E33D61" w:rsidRDefault="0028329D" w:rsidP="00643044">
            <w:r>
              <w:t>Fire pit</w:t>
            </w:r>
          </w:p>
        </w:tc>
        <w:tc>
          <w:tcPr>
            <w:tcW w:w="1127" w:type="pct"/>
            <w:vAlign w:val="center"/>
          </w:tcPr>
          <w:p w:rsidR="006A4B95" w:rsidRPr="00B55C79" w:rsidRDefault="0028329D" w:rsidP="00643044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</w:tcPr>
          <w:p w:rsidR="006A4B95" w:rsidRPr="00B55C79" w:rsidRDefault="0028329D" w:rsidP="00643044">
            <w:r>
              <w:t>Rockery Llay</w:t>
            </w:r>
          </w:p>
        </w:tc>
      </w:tr>
      <w:tr w:rsidR="006A4B95" w:rsidRPr="00013F2C" w:rsidTr="00CB1F96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6A4B95" w:rsidRPr="001C67FB" w:rsidRDefault="006A4B95" w:rsidP="00643044">
            <w:r>
              <w:t>17</w:t>
            </w:r>
            <w:r w:rsidRPr="00CA5808">
              <w:rPr>
                <w:vertAlign w:val="superscript"/>
              </w:rPr>
              <w:t>th</w:t>
            </w:r>
            <w:r>
              <w:t xml:space="preserve"> November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6A4B95" w:rsidRDefault="0028329D" w:rsidP="00643044">
            <w:r>
              <w:t>World children’s day</w:t>
            </w:r>
          </w:p>
          <w:p w:rsidR="00CB1F96" w:rsidRPr="00E33D61" w:rsidRDefault="00CB1F96" w:rsidP="00643044">
            <w:r>
              <w:t>Visit activities in Ty Pawb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6A4B95" w:rsidRPr="00B55C79" w:rsidRDefault="0028329D" w:rsidP="00643044">
            <w:r>
              <w:t>6</w:t>
            </w:r>
            <w:r w:rsidR="00CB1F96">
              <w:t>.00</w:t>
            </w:r>
            <w:r>
              <w:t>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6A4B95" w:rsidRPr="00B55C79" w:rsidRDefault="0028329D" w:rsidP="00643044">
            <w:r>
              <w:t>Ty Pawb</w:t>
            </w:r>
          </w:p>
        </w:tc>
      </w:tr>
      <w:tr w:rsidR="0028329D" w:rsidRPr="00013F2C" w:rsidTr="00644220">
        <w:trPr>
          <w:trHeight w:val="301"/>
        </w:trPr>
        <w:tc>
          <w:tcPr>
            <w:tcW w:w="1166" w:type="pct"/>
          </w:tcPr>
          <w:p w:rsidR="0028329D" w:rsidRPr="001C67FB" w:rsidRDefault="0028329D" w:rsidP="0028329D">
            <w:r>
              <w:t>21</w:t>
            </w:r>
            <w:r w:rsidRPr="00CA5808">
              <w:rPr>
                <w:vertAlign w:val="superscript"/>
              </w:rPr>
              <w:t>st</w:t>
            </w:r>
            <w:r>
              <w:t xml:space="preserve"> November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Pr="00E33D61" w:rsidRDefault="0028329D" w:rsidP="0028329D">
            <w:r>
              <w:t>Arts and crafts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28329D" w:rsidRPr="00B55C79" w:rsidRDefault="0028329D" w:rsidP="0028329D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Pr="00B55C79" w:rsidRDefault="0028329D" w:rsidP="0028329D">
            <w:r>
              <w:t>Rockery Llay</w:t>
            </w:r>
          </w:p>
        </w:tc>
      </w:tr>
      <w:tr w:rsidR="0028329D" w:rsidRPr="00B55C79" w:rsidTr="004F38F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1C67FB" w:rsidRDefault="0028329D" w:rsidP="0028329D">
            <w:r>
              <w:t>24</w:t>
            </w:r>
            <w:r w:rsidRPr="00CA5808">
              <w:rPr>
                <w:vertAlign w:val="superscript"/>
              </w:rPr>
              <w:t>th</w:t>
            </w:r>
            <w:r>
              <w:t xml:space="preserve"> November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E33D61" w:rsidRDefault="0028329D" w:rsidP="0028329D">
            <w:r>
              <w:t>Centre based world cup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28329D" w:rsidRPr="00B55C79" w:rsidRDefault="0028329D" w:rsidP="0028329D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B55C79" w:rsidRDefault="004F38FC" w:rsidP="0028329D">
            <w:r>
              <w:t xml:space="preserve">The </w:t>
            </w:r>
            <w:r w:rsidR="0028329D">
              <w:t>Vic</w:t>
            </w:r>
          </w:p>
        </w:tc>
      </w:tr>
      <w:tr w:rsidR="0028329D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Pr="001C67FB" w:rsidRDefault="0028329D" w:rsidP="0028329D">
            <w:r>
              <w:t>28</w:t>
            </w:r>
            <w:r w:rsidRPr="00CA5808">
              <w:rPr>
                <w:vertAlign w:val="superscript"/>
              </w:rPr>
              <w:t>th</w:t>
            </w:r>
            <w:r>
              <w:t xml:space="preserve"> November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Default="0028329D" w:rsidP="0028329D">
            <w:r>
              <w:t>Fire pit</w:t>
            </w:r>
          </w:p>
          <w:p w:rsidR="0028329D" w:rsidRPr="00E33D61" w:rsidRDefault="0028329D" w:rsidP="0028329D">
            <w:r>
              <w:t>Pizza making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28329D" w:rsidRPr="00B55C79" w:rsidRDefault="0028329D" w:rsidP="0028329D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Pr="00B55C79" w:rsidRDefault="0028329D" w:rsidP="0028329D">
            <w:r>
              <w:t>Rockery Llay</w:t>
            </w:r>
          </w:p>
        </w:tc>
      </w:tr>
      <w:tr w:rsidR="0028329D" w:rsidRPr="00B55C79" w:rsidTr="004F38F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1C67FB" w:rsidRDefault="0028329D" w:rsidP="0028329D">
            <w:r>
              <w:t>1</w:t>
            </w:r>
            <w:r w:rsidRPr="00CA5808">
              <w:rPr>
                <w:vertAlign w:val="superscript"/>
              </w:rPr>
              <w:t>st</w:t>
            </w:r>
            <w:r>
              <w:t xml:space="preserve"> December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E33D61" w:rsidRDefault="0028329D" w:rsidP="0028329D">
            <w:r>
              <w:t>Centre based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28329D" w:rsidRPr="00B55C79" w:rsidRDefault="0028329D" w:rsidP="0028329D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B55C79" w:rsidRDefault="00CB1F96" w:rsidP="0028329D">
            <w:r>
              <w:t xml:space="preserve">The </w:t>
            </w:r>
            <w:r w:rsidR="0028329D">
              <w:t>Vic</w:t>
            </w:r>
          </w:p>
        </w:tc>
      </w:tr>
      <w:tr w:rsidR="0028329D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1C67FB" w:rsidRDefault="0028329D" w:rsidP="0028329D">
            <w:r>
              <w:t>5</w:t>
            </w:r>
            <w:r w:rsidRPr="00CA5808">
              <w:rPr>
                <w:vertAlign w:val="superscript"/>
              </w:rPr>
              <w:t>th</w:t>
            </w:r>
            <w:r>
              <w:t xml:space="preserve"> December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Default="005B6FA3" w:rsidP="0028329D">
            <w:r>
              <w:t>Games night</w:t>
            </w:r>
          </w:p>
          <w:p w:rsidR="005B6FA3" w:rsidRPr="00E33D61" w:rsidRDefault="005B6FA3" w:rsidP="0028329D">
            <w:r>
              <w:t>Fire pit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28329D" w:rsidRPr="00B55C79" w:rsidRDefault="005B6FA3" w:rsidP="0028329D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B55C79" w:rsidRDefault="005B6FA3" w:rsidP="0028329D">
            <w:r>
              <w:t>Rockery Llay</w:t>
            </w:r>
          </w:p>
        </w:tc>
      </w:tr>
      <w:tr w:rsidR="0028329D" w:rsidRPr="00B55C79" w:rsidTr="004F38F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1C67FB" w:rsidRDefault="0028329D" w:rsidP="0028329D">
            <w:r>
              <w:t>8</w:t>
            </w:r>
            <w:r w:rsidRPr="00CA5808">
              <w:rPr>
                <w:vertAlign w:val="superscript"/>
              </w:rPr>
              <w:t>th</w:t>
            </w:r>
            <w:r>
              <w:t xml:space="preserve"> December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E33D61" w:rsidRDefault="0028329D" w:rsidP="0028329D">
            <w:r>
              <w:t>Christmas decorations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28329D" w:rsidRPr="00B55C79" w:rsidRDefault="0028329D" w:rsidP="0028329D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B55C79" w:rsidRDefault="00CB1F96" w:rsidP="0028329D">
            <w:r>
              <w:t xml:space="preserve">The </w:t>
            </w:r>
            <w:r w:rsidR="0028329D">
              <w:t xml:space="preserve">Vic </w:t>
            </w:r>
          </w:p>
        </w:tc>
      </w:tr>
      <w:tr w:rsidR="0028329D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1C67FB" w:rsidRDefault="0028329D" w:rsidP="0028329D">
            <w:r>
              <w:t>12</w:t>
            </w:r>
            <w:r w:rsidRPr="00CA5808">
              <w:rPr>
                <w:vertAlign w:val="superscript"/>
              </w:rPr>
              <w:t>th</w:t>
            </w:r>
            <w:r>
              <w:t xml:space="preserve"> December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E33D61" w:rsidRDefault="0028329D" w:rsidP="0028329D">
            <w:r>
              <w:t>National hot chocolate day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28329D" w:rsidRPr="00B55C79" w:rsidRDefault="0028329D" w:rsidP="0028329D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B55C79" w:rsidRDefault="0028329D" w:rsidP="0028329D">
            <w:r>
              <w:t xml:space="preserve">Rockery Llay </w:t>
            </w:r>
          </w:p>
        </w:tc>
      </w:tr>
      <w:tr w:rsidR="0028329D" w:rsidRPr="00B55C79" w:rsidTr="004F38F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1C67FB" w:rsidRDefault="0028329D" w:rsidP="0028329D">
            <w:r>
              <w:t>15</w:t>
            </w:r>
            <w:r w:rsidRPr="00CA5808">
              <w:rPr>
                <w:vertAlign w:val="superscript"/>
              </w:rPr>
              <w:t>th</w:t>
            </w:r>
            <w:r>
              <w:t xml:space="preserve"> December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E33D61" w:rsidRDefault="0028329D" w:rsidP="0028329D">
            <w:r>
              <w:t>Christmas card making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28329D" w:rsidRPr="00B55C79" w:rsidRDefault="004F38FC" w:rsidP="0028329D">
            <w:r>
              <w:t>Meet 6pm return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B55C79" w:rsidRDefault="004F38FC" w:rsidP="0028329D">
            <w:r>
              <w:t>The Vic</w:t>
            </w:r>
          </w:p>
        </w:tc>
      </w:tr>
      <w:tr w:rsidR="0028329D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1C67FB" w:rsidRDefault="0028329D" w:rsidP="0028329D">
            <w:r>
              <w:t>19</w:t>
            </w:r>
            <w:r w:rsidRPr="00CA5808">
              <w:rPr>
                <w:vertAlign w:val="superscript"/>
              </w:rPr>
              <w:t>th</w:t>
            </w:r>
            <w:r>
              <w:t xml:space="preserve"> December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Default="0028329D" w:rsidP="0028329D">
            <w:r>
              <w:t xml:space="preserve">Fire pit </w:t>
            </w:r>
          </w:p>
          <w:p w:rsidR="0028329D" w:rsidRPr="00E33D61" w:rsidRDefault="0028329D" w:rsidP="0028329D">
            <w:r>
              <w:t>Games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28329D" w:rsidRPr="00B55C79" w:rsidRDefault="0028329D" w:rsidP="0028329D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B55C79" w:rsidRDefault="0028329D" w:rsidP="0028329D">
            <w:r>
              <w:t>Rockery Llay</w:t>
            </w:r>
          </w:p>
        </w:tc>
      </w:tr>
      <w:tr w:rsidR="0028329D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1C67FB" w:rsidRDefault="0028329D" w:rsidP="0028329D">
            <w:r>
              <w:t>22</w:t>
            </w:r>
            <w:r w:rsidRPr="00CA5808">
              <w:rPr>
                <w:vertAlign w:val="superscript"/>
              </w:rPr>
              <w:t>nd</w:t>
            </w:r>
            <w:r>
              <w:t xml:space="preserve"> December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E33D61" w:rsidRDefault="0028329D" w:rsidP="0028329D">
            <w:r>
              <w:t>Christmas party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28329D" w:rsidRPr="00B55C79" w:rsidRDefault="005B6FA3" w:rsidP="0028329D">
            <w:r>
              <w:t>6</w:t>
            </w:r>
            <w:r w:rsidR="00CB1F96">
              <w:t>.</w:t>
            </w:r>
            <w:r>
              <w:t>30-8</w:t>
            </w:r>
            <w:r w:rsidR="00CB1F96">
              <w:t>.</w:t>
            </w:r>
            <w:r>
              <w:t>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B55C79" w:rsidRDefault="0028329D" w:rsidP="0028329D">
            <w:r>
              <w:t>Rockery Llay</w:t>
            </w:r>
          </w:p>
        </w:tc>
      </w:tr>
    </w:tbl>
    <w:p w:rsidR="00C76BF0" w:rsidRPr="00807842" w:rsidRDefault="00C76BF0" w:rsidP="00643044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643044">
      <w:r w:rsidRPr="00807842">
        <w:lastRenderedPageBreak/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643044">
      <w:r>
        <w:separator/>
      </w:r>
    </w:p>
  </w:endnote>
  <w:endnote w:type="continuationSeparator" w:id="0">
    <w:p w:rsidR="00566903" w:rsidRDefault="00566903" w:rsidP="0064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643044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643044">
      <w:r>
        <w:separator/>
      </w:r>
    </w:p>
  </w:footnote>
  <w:footnote w:type="continuationSeparator" w:id="0">
    <w:p w:rsidR="00566903" w:rsidRDefault="00566903" w:rsidP="00643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643044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6430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43044">
    <w:pPr>
      <w:pStyle w:val="Header"/>
    </w:pPr>
  </w:p>
  <w:p w:rsidR="00F86700" w:rsidRDefault="005C00E8" w:rsidP="00643044">
    <w:pPr>
      <w:pStyle w:val="Header"/>
    </w:pPr>
    <w:r>
      <w:t xml:space="preserve">                               </w:t>
    </w:r>
  </w:p>
  <w:p w:rsidR="00F86700" w:rsidRDefault="00F86700" w:rsidP="00643044">
    <w:pPr>
      <w:pStyle w:val="Header"/>
    </w:pPr>
  </w:p>
  <w:p w:rsidR="00DC2E54" w:rsidRDefault="00DC2E54" w:rsidP="006430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0A92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329D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38FC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B6FA3"/>
    <w:rsid w:val="005C00E8"/>
    <w:rsid w:val="005C29AF"/>
    <w:rsid w:val="005E3B3A"/>
    <w:rsid w:val="005F0372"/>
    <w:rsid w:val="005F0FEE"/>
    <w:rsid w:val="006067D3"/>
    <w:rsid w:val="0063327B"/>
    <w:rsid w:val="00643044"/>
    <w:rsid w:val="00650CC0"/>
    <w:rsid w:val="00676666"/>
    <w:rsid w:val="0067694B"/>
    <w:rsid w:val="00685153"/>
    <w:rsid w:val="00686A0E"/>
    <w:rsid w:val="006A0459"/>
    <w:rsid w:val="006A4B95"/>
    <w:rsid w:val="006B04FD"/>
    <w:rsid w:val="006B12B6"/>
    <w:rsid w:val="006B2FF1"/>
    <w:rsid w:val="006B31EB"/>
    <w:rsid w:val="006E02C0"/>
    <w:rsid w:val="006E711B"/>
    <w:rsid w:val="00715184"/>
    <w:rsid w:val="0071527B"/>
    <w:rsid w:val="00721B24"/>
    <w:rsid w:val="007244A9"/>
    <w:rsid w:val="007428C7"/>
    <w:rsid w:val="00754518"/>
    <w:rsid w:val="00775A50"/>
    <w:rsid w:val="00775F3C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BF65C5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A5808"/>
    <w:rsid w:val="00CB1F96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43044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9CC7E-9055-41AF-BEAD-2F9BFF475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15</TotalTime>
  <Pages>3</Pages>
  <Words>338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5</cp:revision>
  <cp:lastPrinted>2019-01-21T20:21:00Z</cp:lastPrinted>
  <dcterms:created xsi:type="dcterms:W3CDTF">2022-06-09T18:46:00Z</dcterms:created>
  <dcterms:modified xsi:type="dcterms:W3CDTF">2022-08-16T10:40:00Z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