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7263AB">
      <w:pPr>
        <w:pStyle w:val="Title"/>
      </w:pPr>
      <w:r w:rsidRPr="00013F2C">
        <w:t xml:space="preserve">Programme for </w:t>
      </w:r>
      <w:r w:rsidR="00D07AC6">
        <w:t>Tanyfron</w:t>
      </w:r>
      <w:r w:rsidR="00D07AC6">
        <w:t xml:space="preserve"> </w:t>
      </w:r>
      <w:r w:rsidR="007244A9">
        <w:t xml:space="preserve">Youth Provision </w:t>
      </w:r>
    </w:p>
    <w:p w:rsidR="00C76BF0" w:rsidRPr="00013F2C" w:rsidRDefault="00A5213D" w:rsidP="007263AB">
      <w:pPr>
        <w:pStyle w:val="Title"/>
      </w:pPr>
      <w:r>
        <w:t>Sep</w:t>
      </w:r>
      <w:r w:rsidR="00032A94">
        <w:t xml:space="preserve"> 202</w:t>
      </w:r>
      <w:r w:rsidR="00DE3C04">
        <w:t>2</w:t>
      </w:r>
      <w:r w:rsidR="007244A9">
        <w:t xml:space="preserve"> – </w:t>
      </w:r>
      <w:r>
        <w:t>Dec</w:t>
      </w:r>
      <w:r w:rsidR="00DE3C04">
        <w:t xml:space="preserve"> 2022</w:t>
      </w:r>
    </w:p>
    <w:p w:rsidR="00C76BF0" w:rsidRPr="00013F2C" w:rsidRDefault="00C76BF0" w:rsidP="007263AB">
      <w:pPr>
        <w:pStyle w:val="Title"/>
      </w:pPr>
    </w:p>
    <w:tbl>
      <w:tblPr>
        <w:tblW w:w="5017" w:type="pct"/>
        <w:jc w:val="center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7263AB" w:rsidRDefault="00C76BF0" w:rsidP="007263AB">
            <w:pPr>
              <w:pStyle w:val="TableHeader"/>
            </w:pPr>
            <w:r w:rsidRPr="007263AB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7263AB">
            <w:pPr>
              <w:pStyle w:val="TableHeader"/>
            </w:pPr>
            <w:r w:rsidRPr="007263AB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7263AB">
            <w:pPr>
              <w:pStyle w:val="TableHeader"/>
            </w:pPr>
            <w:r w:rsidRPr="007263AB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7263AB">
            <w:pPr>
              <w:pStyle w:val="TableHeader"/>
            </w:pPr>
            <w:r w:rsidRPr="007263AB">
              <w:t>Location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275CB9" w:rsidRPr="007263AB" w:rsidRDefault="00A5213D" w:rsidP="007263AB">
            <w:r>
              <w:t>Tue 06/09</w:t>
            </w:r>
            <w:r w:rsidR="00275CB9" w:rsidRPr="007263AB">
              <w:t>/22</w:t>
            </w:r>
          </w:p>
        </w:tc>
        <w:tc>
          <w:tcPr>
            <w:tcW w:w="1343" w:type="pct"/>
            <w:shd w:val="clear" w:color="auto" w:fill="auto"/>
          </w:tcPr>
          <w:p w:rsidR="00FC6087" w:rsidRDefault="00FC6087" w:rsidP="007263AB">
            <w:r>
              <w:t>Welcome back</w:t>
            </w:r>
          </w:p>
          <w:p w:rsidR="00275CB9" w:rsidRDefault="00275CB9" w:rsidP="007263AB">
            <w:r w:rsidRPr="007263AB">
              <w:t>Games on the MUGA</w:t>
            </w:r>
          </w:p>
          <w:p w:rsidR="00D07AC6" w:rsidRPr="007263AB" w:rsidRDefault="00D07AC6" w:rsidP="007263AB"/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A5213D" w:rsidRPr="00A5213D" w:rsidTr="007263AB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A5213D" w:rsidRPr="00A5213D" w:rsidRDefault="00A5213D" w:rsidP="00A5213D">
            <w:r>
              <w:t>Tue</w:t>
            </w:r>
            <w:r w:rsidRPr="00A5213D">
              <w:t xml:space="preserve"> 13/09/22</w:t>
            </w:r>
          </w:p>
        </w:tc>
        <w:tc>
          <w:tcPr>
            <w:tcW w:w="1343" w:type="pct"/>
            <w:shd w:val="clear" w:color="auto" w:fill="auto"/>
          </w:tcPr>
          <w:p w:rsidR="00A5213D" w:rsidRDefault="00FC6087" w:rsidP="00A5213D">
            <w:r>
              <w:t xml:space="preserve">Archery… who’s the best at shooting arrows? </w:t>
            </w:r>
          </w:p>
          <w:p w:rsidR="00D07AC6" w:rsidRPr="00A5213D" w:rsidRDefault="00D07AC6" w:rsidP="00A5213D"/>
        </w:tc>
        <w:tc>
          <w:tcPr>
            <w:tcW w:w="1127" w:type="pct"/>
            <w:shd w:val="clear" w:color="auto" w:fill="auto"/>
          </w:tcPr>
          <w:p w:rsidR="00A5213D" w:rsidRPr="009A338F" w:rsidRDefault="00A5213D" w:rsidP="00A5213D">
            <w:r w:rsidRPr="009A338F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A5213D" w:rsidRDefault="00A5213D" w:rsidP="00A5213D">
            <w:r w:rsidRPr="009A338F">
              <w:t>MUGA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275CB9" w:rsidRPr="007263AB" w:rsidRDefault="00A5213D" w:rsidP="007263AB">
            <w:r>
              <w:t>Tue 20/09</w:t>
            </w:r>
            <w:r w:rsidR="00275CB9" w:rsidRPr="007263AB">
              <w:t>/22</w:t>
            </w:r>
          </w:p>
        </w:tc>
        <w:tc>
          <w:tcPr>
            <w:tcW w:w="1343" w:type="pct"/>
            <w:shd w:val="clear" w:color="auto" w:fill="auto"/>
          </w:tcPr>
          <w:p w:rsidR="00275CB9" w:rsidRDefault="00FC6087" w:rsidP="007263AB">
            <w:r>
              <w:t xml:space="preserve">Football, 5 a-side, </w:t>
            </w:r>
            <w:r w:rsidR="00AB19FA">
              <w:t>who’s</w:t>
            </w:r>
            <w:r>
              <w:t xml:space="preserve"> in the winning team? </w:t>
            </w:r>
          </w:p>
          <w:p w:rsidR="00D07AC6" w:rsidRPr="007263AB" w:rsidRDefault="00D07AC6" w:rsidP="007263AB"/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275CB9" w:rsidRPr="007263AB" w:rsidRDefault="00A5213D" w:rsidP="007263AB">
            <w:r>
              <w:t>Tue 27/09</w:t>
            </w:r>
            <w:r w:rsidR="00275CB9" w:rsidRPr="007263AB">
              <w:t>/22</w:t>
            </w:r>
          </w:p>
        </w:tc>
        <w:tc>
          <w:tcPr>
            <w:tcW w:w="1343" w:type="pct"/>
            <w:shd w:val="clear" w:color="auto" w:fill="auto"/>
          </w:tcPr>
          <w:p w:rsidR="00275CB9" w:rsidRDefault="00AB19FA" w:rsidP="007263AB">
            <w:r w:rsidRPr="00AB19FA">
              <w:t>Tennis on the MUGA</w:t>
            </w:r>
          </w:p>
          <w:p w:rsidR="00D07AC6" w:rsidRDefault="00D07AC6" w:rsidP="007263AB"/>
          <w:p w:rsidR="00D07AC6" w:rsidRPr="007263AB" w:rsidRDefault="00D07AC6" w:rsidP="007263AB"/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</w:tcPr>
          <w:p w:rsidR="00275CB9" w:rsidRPr="007263AB" w:rsidRDefault="00A5213D" w:rsidP="007263AB">
            <w:r>
              <w:t>Tue 04/10</w:t>
            </w:r>
            <w:r w:rsidR="00275CB9" w:rsidRPr="007263AB">
              <w:t>/22</w:t>
            </w:r>
          </w:p>
        </w:tc>
        <w:tc>
          <w:tcPr>
            <w:tcW w:w="1343" w:type="pct"/>
            <w:shd w:val="clear" w:color="auto" w:fill="auto"/>
          </w:tcPr>
          <w:p w:rsidR="00275CB9" w:rsidRDefault="00275CB9" w:rsidP="007263AB">
            <w:r w:rsidRPr="007263AB">
              <w:t>Fire pit and Games on the MUGA</w:t>
            </w:r>
          </w:p>
          <w:p w:rsidR="00D07AC6" w:rsidRDefault="00D07AC6" w:rsidP="007263AB"/>
          <w:p w:rsidR="00D07AC6" w:rsidRPr="007263AB" w:rsidRDefault="00D07AC6" w:rsidP="007263AB"/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shd w:val="clear" w:color="auto" w:fill="FFFFFF" w:themeFill="background1"/>
          </w:tcPr>
          <w:p w:rsidR="00275CB9" w:rsidRPr="007263AB" w:rsidRDefault="00A5213D" w:rsidP="007263AB">
            <w:r>
              <w:t>Tue 11/10</w:t>
            </w:r>
            <w:r w:rsidR="00275CB9" w:rsidRPr="007263AB">
              <w:t>/22</w:t>
            </w:r>
          </w:p>
        </w:tc>
        <w:tc>
          <w:tcPr>
            <w:tcW w:w="1343" w:type="pct"/>
          </w:tcPr>
          <w:p w:rsidR="00275CB9" w:rsidRDefault="007263AB" w:rsidP="007263AB">
            <w:r>
              <w:t xml:space="preserve">Hot Chocolate and </w:t>
            </w:r>
            <w:r w:rsidR="00275CB9" w:rsidRPr="007263AB">
              <w:t xml:space="preserve"> Tennis</w:t>
            </w:r>
            <w:r w:rsidR="00AB19FA">
              <w:t xml:space="preserve"> on the MUGA</w:t>
            </w:r>
          </w:p>
          <w:p w:rsidR="00D07AC6" w:rsidRDefault="00D07AC6" w:rsidP="00D07AC6">
            <w:pPr>
              <w:jc w:val="both"/>
            </w:pPr>
          </w:p>
          <w:p w:rsidR="00D07AC6" w:rsidRPr="007263AB" w:rsidRDefault="00D07AC6" w:rsidP="00D07AC6">
            <w:pPr>
              <w:jc w:val="both"/>
            </w:pPr>
            <w:bookmarkStart w:id="0" w:name="_GoBack"/>
            <w:bookmarkEnd w:id="0"/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</w:tcPr>
          <w:p w:rsidR="00275CB9" w:rsidRPr="007263AB" w:rsidRDefault="00A5213D" w:rsidP="007263AB">
            <w:r>
              <w:t>Tue 18/10</w:t>
            </w:r>
            <w:r w:rsidR="00275CB9" w:rsidRPr="007263AB">
              <w:t>/22</w:t>
            </w:r>
          </w:p>
        </w:tc>
        <w:tc>
          <w:tcPr>
            <w:tcW w:w="1343" w:type="pct"/>
            <w:shd w:val="clear" w:color="auto" w:fill="auto"/>
          </w:tcPr>
          <w:p w:rsidR="00275CB9" w:rsidRDefault="00275CB9" w:rsidP="007263AB">
            <w:r w:rsidRPr="007263AB">
              <w:t xml:space="preserve">Fire pit </w:t>
            </w:r>
            <w:r w:rsidR="00AB19FA">
              <w:t>skills</w:t>
            </w:r>
            <w:r w:rsidR="007263AB">
              <w:t xml:space="preserve">, </w:t>
            </w:r>
            <w:proofErr w:type="spellStart"/>
            <w:r w:rsidR="007263AB">
              <w:t>Smores</w:t>
            </w:r>
            <w:proofErr w:type="spellEnd"/>
            <w:r w:rsidR="007263AB">
              <w:t xml:space="preserve"> </w:t>
            </w:r>
            <w:r w:rsidRPr="007263AB">
              <w:t>and Football</w:t>
            </w:r>
          </w:p>
          <w:p w:rsidR="00D07AC6" w:rsidRPr="007263AB" w:rsidRDefault="00D07AC6" w:rsidP="007263AB"/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</w:tcPr>
          <w:p w:rsidR="00275CB9" w:rsidRPr="007263AB" w:rsidRDefault="00A5213D" w:rsidP="007263AB">
            <w:r>
              <w:t>Tue 25/10</w:t>
            </w:r>
            <w:r w:rsidR="00275CB9" w:rsidRPr="007263AB">
              <w:t>/22</w:t>
            </w:r>
          </w:p>
        </w:tc>
        <w:tc>
          <w:tcPr>
            <w:tcW w:w="1343" w:type="pct"/>
            <w:shd w:val="clear" w:color="auto" w:fill="auto"/>
          </w:tcPr>
          <w:p w:rsidR="00275CB9" w:rsidRDefault="00AB19FA" w:rsidP="007263AB">
            <w:r>
              <w:t>Take out night, what do you fancy??</w:t>
            </w:r>
          </w:p>
          <w:p w:rsidR="00D07AC6" w:rsidRPr="007263AB" w:rsidRDefault="00D07AC6" w:rsidP="007263AB"/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275CB9" w:rsidRPr="007263AB" w:rsidRDefault="00275CB9" w:rsidP="00D07AC6">
            <w:r w:rsidRPr="007263AB">
              <w:lastRenderedPageBreak/>
              <w:t xml:space="preserve">1 Week </w:t>
            </w:r>
            <w:r w:rsidR="00D07AC6">
              <w:t>October</w:t>
            </w:r>
            <w:r w:rsidRPr="007263AB">
              <w:t xml:space="preserve"> Half Term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/>
        </w:tc>
      </w:tr>
      <w:tr w:rsidR="002172CE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7263AB" w:rsidRDefault="00A5213D" w:rsidP="007263AB">
            <w:r>
              <w:t>Tue 08/11</w:t>
            </w:r>
            <w:r w:rsidR="002172CE" w:rsidRPr="007263AB">
              <w:t>/22</w:t>
            </w:r>
          </w:p>
        </w:tc>
        <w:tc>
          <w:tcPr>
            <w:tcW w:w="1343" w:type="pct"/>
            <w:shd w:val="clear" w:color="auto" w:fill="auto"/>
          </w:tcPr>
          <w:p w:rsidR="002172CE" w:rsidRPr="007263AB" w:rsidRDefault="00AB19FA" w:rsidP="007263AB">
            <w:r w:rsidRPr="00AB19FA">
              <w:t>Fire pit and Outdoor Pizza cooking</w:t>
            </w:r>
          </w:p>
        </w:tc>
        <w:tc>
          <w:tcPr>
            <w:tcW w:w="1127" w:type="pct"/>
            <w:shd w:val="clear" w:color="auto" w:fill="auto"/>
          </w:tcPr>
          <w:p w:rsidR="002172CE" w:rsidRPr="007263AB" w:rsidRDefault="002172CE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172CE" w:rsidRPr="007263AB" w:rsidRDefault="002172CE" w:rsidP="007263AB">
            <w:r w:rsidRPr="007263AB">
              <w:t>MUGA</w:t>
            </w:r>
          </w:p>
        </w:tc>
      </w:tr>
      <w:tr w:rsidR="002172CE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082BA1" w:rsidRDefault="00A5213D" w:rsidP="007263AB">
            <w:pPr>
              <w:rPr>
                <w:color w:val="1F497D" w:themeColor="text2"/>
              </w:rPr>
            </w:pPr>
            <w:r w:rsidRPr="00082BA1">
              <w:rPr>
                <w:color w:val="1F497D" w:themeColor="text2"/>
              </w:rPr>
              <w:t>Thur 17/11</w:t>
            </w:r>
            <w:r w:rsidR="002172CE" w:rsidRPr="00082BA1">
              <w:rPr>
                <w:color w:val="1F497D" w:themeColor="text2"/>
              </w:rPr>
              <w:t>/22</w:t>
            </w:r>
          </w:p>
        </w:tc>
        <w:tc>
          <w:tcPr>
            <w:tcW w:w="1343" w:type="pct"/>
            <w:shd w:val="clear" w:color="auto" w:fill="auto"/>
          </w:tcPr>
          <w:p w:rsidR="002172CE" w:rsidRPr="00082BA1" w:rsidRDefault="00A5213D" w:rsidP="007263AB">
            <w:pPr>
              <w:rPr>
                <w:color w:val="1F497D" w:themeColor="text2"/>
              </w:rPr>
            </w:pPr>
            <w:r w:rsidRPr="00082BA1">
              <w:rPr>
                <w:color w:val="1F497D" w:themeColor="text2"/>
              </w:rPr>
              <w:t>Trip</w:t>
            </w:r>
          </w:p>
          <w:p w:rsidR="00A5213D" w:rsidRPr="00082BA1" w:rsidRDefault="00A5213D" w:rsidP="007263AB">
            <w:pPr>
              <w:rPr>
                <w:color w:val="1F497D" w:themeColor="text2"/>
              </w:rPr>
            </w:pPr>
            <w:r w:rsidRPr="00082BA1">
              <w:rPr>
                <w:color w:val="1F497D" w:themeColor="text2"/>
              </w:rPr>
              <w:t xml:space="preserve">World Children’s DAY Event </w:t>
            </w:r>
          </w:p>
        </w:tc>
        <w:tc>
          <w:tcPr>
            <w:tcW w:w="1127" w:type="pct"/>
            <w:shd w:val="clear" w:color="auto" w:fill="auto"/>
          </w:tcPr>
          <w:p w:rsidR="002172CE" w:rsidRPr="00082BA1" w:rsidRDefault="00A5213D" w:rsidP="007263AB">
            <w:pPr>
              <w:rPr>
                <w:color w:val="1F497D" w:themeColor="text2"/>
              </w:rPr>
            </w:pPr>
            <w:r w:rsidRPr="00082BA1">
              <w:rPr>
                <w:color w:val="1F497D" w:themeColor="text2"/>
              </w:rPr>
              <w:t>5</w:t>
            </w:r>
            <w:r w:rsidR="002172CE" w:rsidRPr="00082BA1">
              <w:rPr>
                <w:color w:val="1F497D" w:themeColor="text2"/>
              </w:rPr>
              <w:t>pm – 8pm</w:t>
            </w:r>
          </w:p>
        </w:tc>
        <w:tc>
          <w:tcPr>
            <w:tcW w:w="1364" w:type="pct"/>
            <w:shd w:val="clear" w:color="auto" w:fill="auto"/>
          </w:tcPr>
          <w:p w:rsidR="002172CE" w:rsidRPr="00082BA1" w:rsidRDefault="00A5213D" w:rsidP="007263AB">
            <w:pPr>
              <w:rPr>
                <w:color w:val="1F497D" w:themeColor="text2"/>
              </w:rPr>
            </w:pPr>
            <w:r w:rsidRPr="00082BA1">
              <w:rPr>
                <w:color w:val="1F497D" w:themeColor="text2"/>
              </w:rPr>
              <w:t>Ty Pawb Wrexham</w:t>
            </w:r>
          </w:p>
        </w:tc>
      </w:tr>
      <w:tr w:rsidR="002172CE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7263AB" w:rsidRDefault="00A5213D" w:rsidP="007263AB">
            <w:r>
              <w:t>Tue 22/11</w:t>
            </w:r>
            <w:r w:rsidR="002172CE" w:rsidRPr="007263AB">
              <w:t>/22</w:t>
            </w:r>
          </w:p>
        </w:tc>
        <w:tc>
          <w:tcPr>
            <w:tcW w:w="1343" w:type="pct"/>
            <w:shd w:val="clear" w:color="auto" w:fill="auto"/>
          </w:tcPr>
          <w:p w:rsidR="00AB19FA" w:rsidRDefault="00AB19FA" w:rsidP="007263AB">
            <w:r>
              <w:t xml:space="preserve">Healthy Eating and </w:t>
            </w:r>
          </w:p>
          <w:p w:rsidR="002172CE" w:rsidRPr="007263AB" w:rsidRDefault="00AB19FA" w:rsidP="007263AB">
            <w:r w:rsidRPr="00AB19FA">
              <w:t>Games on the MUGA</w:t>
            </w:r>
          </w:p>
        </w:tc>
        <w:tc>
          <w:tcPr>
            <w:tcW w:w="1127" w:type="pct"/>
            <w:shd w:val="clear" w:color="auto" w:fill="auto"/>
          </w:tcPr>
          <w:p w:rsidR="002172CE" w:rsidRPr="007263AB" w:rsidRDefault="002172CE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172CE" w:rsidRPr="007263AB" w:rsidRDefault="002172CE" w:rsidP="007263AB">
            <w:r w:rsidRPr="007263AB">
              <w:t>MUGA</w:t>
            </w:r>
          </w:p>
        </w:tc>
      </w:tr>
      <w:tr w:rsidR="002172CE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7263AB" w:rsidRDefault="00A5213D" w:rsidP="007263AB">
            <w:r>
              <w:t>Tue 29/11</w:t>
            </w:r>
            <w:r w:rsidR="002172CE" w:rsidRPr="007263AB">
              <w:t>/22</w:t>
            </w:r>
          </w:p>
        </w:tc>
        <w:tc>
          <w:tcPr>
            <w:tcW w:w="1343" w:type="pct"/>
            <w:shd w:val="clear" w:color="auto" w:fill="auto"/>
          </w:tcPr>
          <w:p w:rsidR="002172CE" w:rsidRPr="007263AB" w:rsidRDefault="00AB19FA" w:rsidP="007263AB">
            <w:r w:rsidRPr="00AB19FA">
              <w:t xml:space="preserve">Fire pit skills, </w:t>
            </w:r>
            <w:proofErr w:type="spellStart"/>
            <w:r w:rsidRPr="00AB19FA">
              <w:t>Smores</w:t>
            </w:r>
            <w:proofErr w:type="spellEnd"/>
            <w:r>
              <w:t xml:space="preserve"> and card games</w:t>
            </w:r>
          </w:p>
        </w:tc>
        <w:tc>
          <w:tcPr>
            <w:tcW w:w="1127" w:type="pct"/>
            <w:shd w:val="clear" w:color="auto" w:fill="auto"/>
          </w:tcPr>
          <w:p w:rsidR="002172CE" w:rsidRPr="007263AB" w:rsidRDefault="002172CE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172CE" w:rsidRPr="007263AB" w:rsidRDefault="002172CE" w:rsidP="007263AB">
            <w:r w:rsidRPr="007263AB">
              <w:t>MUGA</w:t>
            </w:r>
          </w:p>
        </w:tc>
      </w:tr>
      <w:tr w:rsidR="007263AB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263AB" w:rsidRPr="007263AB" w:rsidRDefault="00A5213D" w:rsidP="007263AB">
            <w:r>
              <w:t>Tue 06/12</w:t>
            </w:r>
            <w:r w:rsidR="007263AB" w:rsidRPr="007263AB">
              <w:t>/22</w:t>
            </w:r>
          </w:p>
        </w:tc>
        <w:tc>
          <w:tcPr>
            <w:tcW w:w="1343" w:type="pct"/>
            <w:shd w:val="clear" w:color="auto" w:fill="auto"/>
          </w:tcPr>
          <w:p w:rsidR="007263AB" w:rsidRPr="007263AB" w:rsidRDefault="00AB19FA" w:rsidP="007263AB">
            <w:r>
              <w:t>Christmas Activities and Games</w:t>
            </w:r>
          </w:p>
        </w:tc>
        <w:tc>
          <w:tcPr>
            <w:tcW w:w="1127" w:type="pct"/>
            <w:shd w:val="clear" w:color="auto" w:fill="auto"/>
          </w:tcPr>
          <w:p w:rsidR="007263AB" w:rsidRPr="007263AB" w:rsidRDefault="007263AB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263AB" w:rsidRPr="007263AB" w:rsidRDefault="007263AB" w:rsidP="007263AB">
            <w:r w:rsidRPr="007263AB">
              <w:t>MUGA</w:t>
            </w:r>
          </w:p>
        </w:tc>
      </w:tr>
      <w:tr w:rsidR="00A5213D" w:rsidRPr="007263AB" w:rsidTr="00D07AC6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A5213D" w:rsidRPr="00D07AC6" w:rsidRDefault="00A5213D" w:rsidP="00A5213D">
            <w:pPr>
              <w:rPr>
                <w:color w:val="1F497D" w:themeColor="text2"/>
              </w:rPr>
            </w:pPr>
            <w:r w:rsidRPr="00D07AC6">
              <w:rPr>
                <w:color w:val="1F497D" w:themeColor="text2"/>
              </w:rPr>
              <w:t>Tue 13/12/22</w:t>
            </w:r>
          </w:p>
        </w:tc>
        <w:tc>
          <w:tcPr>
            <w:tcW w:w="1343" w:type="pct"/>
            <w:shd w:val="clear" w:color="auto" w:fill="DBE5F1" w:themeFill="accent1" w:themeFillTint="33"/>
          </w:tcPr>
          <w:p w:rsidR="00A5213D" w:rsidRPr="00D07AC6" w:rsidRDefault="00A5213D" w:rsidP="00A5213D">
            <w:pPr>
              <w:rPr>
                <w:color w:val="1F497D" w:themeColor="text2"/>
              </w:rPr>
            </w:pPr>
            <w:r w:rsidRPr="00D07AC6">
              <w:rPr>
                <w:color w:val="1F497D" w:themeColor="text2"/>
              </w:rPr>
              <w:t xml:space="preserve">End of year trip out – Breakout? Christmas shopping? Young people to decide. </w:t>
            </w:r>
          </w:p>
        </w:tc>
        <w:tc>
          <w:tcPr>
            <w:tcW w:w="1127" w:type="pct"/>
            <w:shd w:val="clear" w:color="auto" w:fill="DBE5F1" w:themeFill="accent1" w:themeFillTint="33"/>
          </w:tcPr>
          <w:p w:rsidR="00A5213D" w:rsidRPr="00D07AC6" w:rsidRDefault="00A5213D" w:rsidP="00A5213D">
            <w:pPr>
              <w:rPr>
                <w:color w:val="1F497D" w:themeColor="text2"/>
              </w:rPr>
            </w:pPr>
            <w:r w:rsidRPr="00D07AC6">
              <w:rPr>
                <w:color w:val="1F497D" w:themeColor="text2"/>
              </w:rPr>
              <w:t>TBC</w:t>
            </w:r>
          </w:p>
        </w:tc>
        <w:tc>
          <w:tcPr>
            <w:tcW w:w="1364" w:type="pct"/>
            <w:shd w:val="clear" w:color="auto" w:fill="DBE5F1" w:themeFill="accent1" w:themeFillTint="33"/>
          </w:tcPr>
          <w:p w:rsidR="00A5213D" w:rsidRPr="00D07AC6" w:rsidRDefault="00A5213D" w:rsidP="00A5213D">
            <w:pPr>
              <w:rPr>
                <w:color w:val="1F497D" w:themeColor="text2"/>
              </w:rPr>
            </w:pPr>
            <w:r w:rsidRPr="00D07AC6">
              <w:rPr>
                <w:color w:val="1F497D" w:themeColor="text2"/>
              </w:rPr>
              <w:t>TBC</w:t>
            </w:r>
          </w:p>
        </w:tc>
      </w:tr>
      <w:tr w:rsidR="007263AB" w:rsidRPr="007263AB" w:rsidTr="007263AB">
        <w:trPr>
          <w:trHeight w:val="301"/>
          <w:jc w:val="center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7263AB" w:rsidRPr="007263AB" w:rsidRDefault="00A5213D" w:rsidP="007263AB">
            <w:pPr>
              <w:rPr>
                <w:color w:val="365F91" w:themeColor="accent1" w:themeShade="BF"/>
              </w:rPr>
            </w:pPr>
            <w:r>
              <w:t>Christmas</w:t>
            </w:r>
            <w:r w:rsidR="007263AB" w:rsidRPr="007263AB">
              <w:t xml:space="preserve"> Holidays</w:t>
            </w:r>
          </w:p>
        </w:tc>
      </w:tr>
    </w:tbl>
    <w:p w:rsidR="007263AB" w:rsidRDefault="007263AB" w:rsidP="007263AB"/>
    <w:p w:rsidR="007263AB" w:rsidRDefault="007263AB" w:rsidP="007263AB"/>
    <w:p w:rsidR="00C76BF0" w:rsidRPr="00807842" w:rsidRDefault="00C76BF0" w:rsidP="007263AB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7263AB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7263AB">
      <w:r>
        <w:separator/>
      </w:r>
    </w:p>
  </w:endnote>
  <w:endnote w:type="continuationSeparator" w:id="0">
    <w:p w:rsidR="00566903" w:rsidRDefault="00566903" w:rsidP="00726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7263AB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7263AB">
      <w:r>
        <w:separator/>
      </w:r>
    </w:p>
  </w:footnote>
  <w:footnote w:type="continuationSeparator" w:id="0">
    <w:p w:rsidR="00566903" w:rsidRDefault="00566903" w:rsidP="00726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7263AB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7263A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7263AB">
    <w:pPr>
      <w:pStyle w:val="Header"/>
    </w:pPr>
  </w:p>
  <w:p w:rsidR="00F86700" w:rsidRDefault="005C00E8" w:rsidP="007263AB">
    <w:pPr>
      <w:pStyle w:val="Header"/>
    </w:pPr>
    <w:r>
      <w:t xml:space="preserve">                               </w:t>
    </w:r>
  </w:p>
  <w:p w:rsidR="00F86700" w:rsidRDefault="00F86700" w:rsidP="007263AB">
    <w:pPr>
      <w:pStyle w:val="Header"/>
    </w:pPr>
  </w:p>
  <w:p w:rsidR="00DC2E54" w:rsidRDefault="00DC2E54" w:rsidP="007263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2BA1"/>
    <w:rsid w:val="00083953"/>
    <w:rsid w:val="00090992"/>
    <w:rsid w:val="000A1F71"/>
    <w:rsid w:val="000A33B0"/>
    <w:rsid w:val="000B0325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172CE"/>
    <w:rsid w:val="00230857"/>
    <w:rsid w:val="00263683"/>
    <w:rsid w:val="00275CB9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3592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263AB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5213D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B19FA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07AC6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C6087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5A584868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7263AB"/>
    <w:pPr>
      <w:jc w:val="center"/>
    </w:pPr>
    <w:rPr>
      <w:rFonts w:ascii="Arial" w:hAnsi="Arial" w:cs="Arial"/>
      <w:b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CA47A-E49D-4F72-89FC-EC041B6DA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14</TotalTime>
  <Pages>2</Pages>
  <Words>233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5</cp:revision>
  <cp:lastPrinted>2019-01-21T20:21:00Z</cp:lastPrinted>
  <dcterms:created xsi:type="dcterms:W3CDTF">2022-06-23T08:38:00Z</dcterms:created>
  <dcterms:modified xsi:type="dcterms:W3CDTF">2022-08-16T11:00:00Z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